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83" w:rsidRPr="0098130C" w:rsidRDefault="00CF6683" w:rsidP="007043BD">
      <w:pPr>
        <w:ind w:firstLine="567"/>
        <w:jc w:val="center"/>
        <w:rPr>
          <w:rFonts w:ascii="Arial" w:hAnsi="Arial" w:cs="Arial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 04 »   03   </w:t>
      </w:r>
      <w:r w:rsidRPr="00F771F0">
        <w:rPr>
          <w:rFonts w:ascii="Arial" w:hAnsi="Arial" w:cs="Arial"/>
          <w:b/>
          <w:sz w:val="32"/>
          <w:szCs w:val="32"/>
        </w:rPr>
        <w:t xml:space="preserve"> 202</w:t>
      </w:r>
      <w:r>
        <w:rPr>
          <w:rFonts w:ascii="Arial" w:hAnsi="Arial" w:cs="Arial"/>
          <w:b/>
          <w:sz w:val="32"/>
          <w:szCs w:val="32"/>
        </w:rPr>
        <w:t xml:space="preserve">6 года  </w:t>
      </w:r>
      <w:r w:rsidRPr="00F771F0">
        <w:rPr>
          <w:rFonts w:ascii="Arial" w:hAnsi="Arial" w:cs="Arial"/>
          <w:b/>
          <w:sz w:val="32"/>
          <w:szCs w:val="32"/>
        </w:rPr>
        <w:t xml:space="preserve"> № </w:t>
      </w:r>
      <w:r>
        <w:rPr>
          <w:rFonts w:ascii="Arial" w:hAnsi="Arial" w:cs="Arial"/>
          <w:b/>
          <w:sz w:val="32"/>
          <w:szCs w:val="32"/>
        </w:rPr>
        <w:t>131  -рг</w:t>
      </w: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CF6683" w:rsidRPr="00F771F0" w:rsidRDefault="00CF6683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CF6683" w:rsidRPr="0079674D" w:rsidRDefault="00CF6683" w:rsidP="0079674D">
      <w:pPr>
        <w:ind w:firstLine="567"/>
        <w:jc w:val="center"/>
        <w:rPr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CF6683" w:rsidRDefault="00CF6683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8F7B1B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ПРОВЕДЕНИИ  МЕСЯЧНИКА ПО ЗАЩИТЕ ПРАВ ПОТРЕБИТЕЛЕЙ НА ТЕРРИТОРИИ ТУЛУНСКОГО МУНИЦИПАЛЬНОГО РАЙОНА</w:t>
      </w:r>
    </w:p>
    <w:p w:rsidR="00CF6683" w:rsidRPr="00F771F0" w:rsidRDefault="00CF6683" w:rsidP="00AF7688">
      <w:pPr>
        <w:rPr>
          <w:sz w:val="28"/>
          <w:szCs w:val="28"/>
        </w:rPr>
      </w:pP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 целях повышения качества и культуры обслуживания населения Тулунского района в сфере торговли, общественного питания и бытового обслуживания и профилактики правонарушений в сфере защиты прав потребителей, в соответствии с Законом Российской Федерации от 7 февраля 1992 года 2300-1 «О защите прав потребителей», распоряжением Службы потребительского рынка и лицензирования Иркутской области от 2 марта 2026 года № 83-221-ср «О проведении месячника по защите прав потребителей на территории Иркутской области», руководствуясь Уставом муниципального образования «Тулунский район»:</w:t>
      </w:r>
    </w:p>
    <w:p w:rsidR="00CF6683" w:rsidRDefault="00CF6683" w:rsidP="000734EC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1. Комитету по экономике и развитию предпринимательства администрации Тулунского муниципального района (И.В.Пралич), во взаимодействии с главами сельских поселений Тулунского муниципального района, в установленном законодательством порядке, в период проведения месячника по защите прав потребителей на территории Иркутской области (далее - месячник):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-проинформировать население Тулунского муниципального района через средства массовой информации о проведении месячника;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-провести мероприятия, направленные на защиту прав потребителей;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 провести  открытые уроки в общеобразовательных организациях по вопросам защиты прав потребителей;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 организовать на территории Тулунского муниципального района ежедневно в рабочие дни, в период проведения месячника защиты прав потребителей, с 13 марта по 12 апреля 2026 года работу телефона «горячей линии» - 8(39530) 4-11-62 по вопросам защиты прав потребителей;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 проинформировать Службу потребительского рынка и лицензирования Иркутской области о результатах проведенной работы в рамках проводимого месячника на территории Тулунского муниципального района в срок до 22 апреля 2026 года.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2. 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3. Контроль за исполнением настоящего распоряжения оставляю за собой.</w:t>
      </w: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</w:p>
    <w:p w:rsidR="00CF6683" w:rsidRDefault="00CF6683" w:rsidP="009911FA">
      <w:pPr>
        <w:ind w:firstLine="567"/>
        <w:jc w:val="both"/>
        <w:rPr>
          <w:rFonts w:ascii="Arial" w:hAnsi="Arial" w:cs="Arial"/>
          <w:bCs/>
          <w:sz w:val="28"/>
          <w:szCs w:val="28"/>
        </w:rPr>
      </w:pPr>
    </w:p>
    <w:p w:rsidR="00CF6683" w:rsidRDefault="00CF6683" w:rsidP="000734EC">
      <w:pPr>
        <w:jc w:val="both"/>
        <w:rPr>
          <w:rFonts w:ascii="Arial" w:hAnsi="Arial" w:cs="Arial"/>
          <w:bCs/>
          <w:sz w:val="28"/>
          <w:szCs w:val="28"/>
        </w:rPr>
      </w:pPr>
    </w:p>
    <w:p w:rsidR="00CF6683" w:rsidRDefault="00CF6683" w:rsidP="000734EC">
      <w:pPr>
        <w:jc w:val="both"/>
        <w:rPr>
          <w:rFonts w:ascii="Arial" w:hAnsi="Arial" w:cs="Arial"/>
          <w:bCs/>
          <w:sz w:val="28"/>
          <w:szCs w:val="28"/>
        </w:rPr>
      </w:pPr>
    </w:p>
    <w:p w:rsidR="00CF6683" w:rsidRDefault="00CF6683" w:rsidP="000734EC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Временно исполняющий полномочия</w:t>
      </w:r>
    </w:p>
    <w:p w:rsidR="00CF6683" w:rsidRDefault="00CF6683" w:rsidP="000970AE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мэра Тулунского</w:t>
      </w:r>
      <w:r w:rsidRPr="000734E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муниципального района                                                </w:t>
      </w:r>
    </w:p>
    <w:p w:rsidR="00CF6683" w:rsidRPr="00F771F0" w:rsidRDefault="00CF6683" w:rsidP="000970AE">
      <w:pPr>
        <w:jc w:val="both"/>
        <w:rPr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Иркутской области                                                               В.В.Сидоренко</w:t>
      </w: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Default="00CF6683" w:rsidP="000C3902">
      <w:pPr>
        <w:rPr>
          <w:rFonts w:ascii="Arial" w:hAnsi="Arial" w:cs="Arial"/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Pr="00F771F0" w:rsidRDefault="00CF6683" w:rsidP="007043BD">
      <w:pPr>
        <w:ind w:firstLine="567"/>
        <w:jc w:val="center"/>
        <w:rPr>
          <w:sz w:val="28"/>
          <w:szCs w:val="28"/>
        </w:rPr>
      </w:pPr>
    </w:p>
    <w:p w:rsidR="00CF6683" w:rsidRDefault="00CF6683" w:rsidP="007043BD">
      <w:pPr>
        <w:ind w:firstLine="567"/>
        <w:jc w:val="right"/>
        <w:rPr>
          <w:rFonts w:ascii="Arial" w:hAnsi="Arial" w:cs="Arial"/>
          <w:sz w:val="22"/>
          <w:szCs w:val="24"/>
        </w:rPr>
      </w:pPr>
    </w:p>
    <w:p w:rsidR="00CF6683" w:rsidRDefault="00CF6683">
      <w:bookmarkStart w:id="0" w:name="_GoBack"/>
      <w:bookmarkEnd w:id="0"/>
    </w:p>
    <w:sectPr w:rsidR="00CF6683" w:rsidSect="007E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32"/>
    <w:rsid w:val="000734EC"/>
    <w:rsid w:val="000970AE"/>
    <w:rsid w:val="000C3902"/>
    <w:rsid w:val="001A48D5"/>
    <w:rsid w:val="001F302F"/>
    <w:rsid w:val="002C58E1"/>
    <w:rsid w:val="003540FF"/>
    <w:rsid w:val="00440A2E"/>
    <w:rsid w:val="004434FC"/>
    <w:rsid w:val="00491BCB"/>
    <w:rsid w:val="004F051D"/>
    <w:rsid w:val="005F0A08"/>
    <w:rsid w:val="00663443"/>
    <w:rsid w:val="007043BD"/>
    <w:rsid w:val="007435A2"/>
    <w:rsid w:val="0079674D"/>
    <w:rsid w:val="007C160A"/>
    <w:rsid w:val="007E390D"/>
    <w:rsid w:val="007E3CC2"/>
    <w:rsid w:val="008F7B1B"/>
    <w:rsid w:val="0096440A"/>
    <w:rsid w:val="0098130C"/>
    <w:rsid w:val="0098411A"/>
    <w:rsid w:val="009911FA"/>
    <w:rsid w:val="009B771F"/>
    <w:rsid w:val="00A055AA"/>
    <w:rsid w:val="00A408FC"/>
    <w:rsid w:val="00A95618"/>
    <w:rsid w:val="00AC6A2C"/>
    <w:rsid w:val="00AF7688"/>
    <w:rsid w:val="00B63432"/>
    <w:rsid w:val="00CF6683"/>
    <w:rsid w:val="00DC5F61"/>
    <w:rsid w:val="00DE7D5B"/>
    <w:rsid w:val="00E61822"/>
    <w:rsid w:val="00E71947"/>
    <w:rsid w:val="00ED0754"/>
    <w:rsid w:val="00F771F0"/>
    <w:rsid w:val="00F8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BD"/>
    <w:rPr>
      <w:rFonts w:ascii="Times New Roman" w:eastAsia="Times New Roman" w:hAnsi="Times New Roman"/>
      <w:sz w:val="24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370</Words>
  <Characters>2115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14  »  03     2024 года      № 142-рг</dc:title>
  <dc:subject/>
  <dc:creator>Элемент</dc:creator>
  <cp:keywords/>
  <dc:description/>
  <cp:lastModifiedBy>Элемент</cp:lastModifiedBy>
  <cp:revision>5</cp:revision>
  <cp:lastPrinted>2026-03-04T01:23:00Z</cp:lastPrinted>
  <dcterms:created xsi:type="dcterms:W3CDTF">2026-03-04T01:09:00Z</dcterms:created>
  <dcterms:modified xsi:type="dcterms:W3CDTF">2026-03-10T03:33:00Z</dcterms:modified>
</cp:coreProperties>
</file>