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968" w:rsidRDefault="00061968" w:rsidP="00F50DB0">
      <w:pPr>
        <w:tabs>
          <w:tab w:val="left" w:pos="3544"/>
        </w:tabs>
        <w:jc w:val="center"/>
        <w:rPr>
          <w:rFonts w:ascii="Arial" w:hAnsi="Arial" w:cs="Arial"/>
          <w:b/>
          <w:sz w:val="32"/>
          <w:szCs w:val="32"/>
        </w:rPr>
      </w:pPr>
    </w:p>
    <w:p w:rsidR="00061968" w:rsidRPr="001D3A11" w:rsidRDefault="00061968" w:rsidP="00F50DB0">
      <w:pPr>
        <w:tabs>
          <w:tab w:val="left" w:pos="3544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«17 » 04  </w:t>
      </w:r>
      <w:r w:rsidRPr="001D3A11">
        <w:rPr>
          <w:rFonts w:ascii="Arial" w:hAnsi="Arial" w:cs="Arial"/>
          <w:b/>
          <w:sz w:val="32"/>
          <w:szCs w:val="32"/>
        </w:rPr>
        <w:t>20</w:t>
      </w:r>
      <w:r>
        <w:rPr>
          <w:rFonts w:ascii="Arial" w:hAnsi="Arial" w:cs="Arial"/>
          <w:b/>
          <w:sz w:val="32"/>
          <w:szCs w:val="32"/>
        </w:rPr>
        <w:t>26 года   №  88 -пг</w:t>
      </w:r>
    </w:p>
    <w:p w:rsidR="00061968" w:rsidRPr="001D3A11" w:rsidRDefault="00061968" w:rsidP="00F50DB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РОССИЙСКАЯ </w:t>
      </w:r>
      <w:r w:rsidRPr="001D3A11">
        <w:rPr>
          <w:rFonts w:ascii="Arial" w:hAnsi="Arial" w:cs="Arial"/>
          <w:b/>
          <w:sz w:val="32"/>
          <w:szCs w:val="32"/>
        </w:rPr>
        <w:t>ФЕДЕРАЦИЯ</w:t>
      </w:r>
    </w:p>
    <w:p w:rsidR="00061968" w:rsidRPr="001D3A11" w:rsidRDefault="00061968" w:rsidP="00F50DB0">
      <w:pPr>
        <w:jc w:val="center"/>
        <w:rPr>
          <w:rFonts w:ascii="Arial" w:hAnsi="Arial" w:cs="Arial"/>
          <w:b/>
          <w:sz w:val="32"/>
          <w:szCs w:val="32"/>
        </w:rPr>
      </w:pPr>
      <w:r w:rsidRPr="001D3A11">
        <w:rPr>
          <w:rFonts w:ascii="Arial" w:hAnsi="Arial" w:cs="Arial"/>
          <w:b/>
          <w:sz w:val="32"/>
          <w:szCs w:val="32"/>
        </w:rPr>
        <w:t>ИРКУТСКАЯ ОБЛАСТЬ</w:t>
      </w:r>
    </w:p>
    <w:p w:rsidR="00061968" w:rsidRDefault="00061968" w:rsidP="00F50DB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МУНИЦИПАЛЬНОЕ ОБРАЗОВАНИЕ  </w:t>
      </w:r>
    </w:p>
    <w:p w:rsidR="00061968" w:rsidRPr="001D3A11" w:rsidRDefault="00061968" w:rsidP="00F50DB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«ТУЛУНСКИЙ РАЙОН»</w:t>
      </w:r>
    </w:p>
    <w:p w:rsidR="00061968" w:rsidRPr="001D3A11" w:rsidRDefault="00061968" w:rsidP="00F50DB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АДМИНИСТРАЦИЯ </w:t>
      </w:r>
    </w:p>
    <w:p w:rsidR="00061968" w:rsidRPr="001D3A11" w:rsidRDefault="00061968" w:rsidP="00F50DB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061968" w:rsidRPr="001D3A11" w:rsidRDefault="00061968" w:rsidP="00F50DB0">
      <w:pPr>
        <w:tabs>
          <w:tab w:val="left" w:pos="3544"/>
        </w:tabs>
        <w:rPr>
          <w:rFonts w:ascii="Arial" w:hAnsi="Arial" w:cs="Arial"/>
        </w:rPr>
      </w:pPr>
    </w:p>
    <w:p w:rsidR="00061968" w:rsidRDefault="00061968" w:rsidP="00F50DB0">
      <w:pPr>
        <w:widowControl w:val="0"/>
        <w:jc w:val="center"/>
        <w:rPr>
          <w:rStyle w:val="FontStyle15"/>
          <w:rFonts w:ascii="Arial" w:hAnsi="Arial" w:cs="Arial"/>
          <w:b/>
          <w:sz w:val="32"/>
          <w:szCs w:val="32"/>
        </w:rPr>
      </w:pPr>
      <w:r>
        <w:rPr>
          <w:rStyle w:val="FontStyle15"/>
          <w:rFonts w:ascii="Arial" w:hAnsi="Arial" w:cs="Arial"/>
          <w:b/>
          <w:sz w:val="32"/>
          <w:szCs w:val="32"/>
        </w:rPr>
        <w:t xml:space="preserve">О ПРОВЕДЕНИИ УНИВЕРСАЛЬНОЙ ПРАЗДНИЧНОЙ ЯРМАРКИ </w:t>
      </w:r>
    </w:p>
    <w:p w:rsidR="00061968" w:rsidRPr="005E65D2" w:rsidRDefault="00061968" w:rsidP="00F50DB0">
      <w:pPr>
        <w:widowControl w:val="0"/>
        <w:jc w:val="center"/>
        <w:rPr>
          <w:rFonts w:ascii="Arial" w:hAnsi="Arial" w:cs="Arial"/>
          <w:sz w:val="28"/>
          <w:szCs w:val="28"/>
        </w:rPr>
      </w:pPr>
      <w:r w:rsidRPr="005E65D2">
        <w:rPr>
          <w:rStyle w:val="FontStyle15"/>
          <w:rFonts w:ascii="Arial" w:hAnsi="Arial" w:cs="Arial"/>
          <w:b/>
          <w:sz w:val="32"/>
          <w:szCs w:val="32"/>
        </w:rPr>
        <w:t>«ПУТЬ К ДОБРУ»</w:t>
      </w:r>
    </w:p>
    <w:p w:rsidR="00061968" w:rsidRPr="00334F3C" w:rsidRDefault="00061968" w:rsidP="00F50DB0">
      <w:pPr>
        <w:jc w:val="center"/>
        <w:rPr>
          <w:rFonts w:ascii="Arial" w:hAnsi="Arial" w:cs="Arial"/>
          <w:b/>
          <w:sz w:val="32"/>
          <w:szCs w:val="32"/>
        </w:rPr>
      </w:pPr>
    </w:p>
    <w:p w:rsidR="00061968" w:rsidRPr="00E90EB3" w:rsidRDefault="00061968" w:rsidP="00F50DB0">
      <w:pPr>
        <w:jc w:val="both"/>
        <w:rPr>
          <w:rFonts w:ascii="Arial" w:hAnsi="Arial" w:cs="Arial"/>
          <w:b/>
        </w:rPr>
      </w:pPr>
    </w:p>
    <w:p w:rsidR="00061968" w:rsidRDefault="00061968" w:rsidP="00F50DB0">
      <w:pPr>
        <w:ind w:firstLine="709"/>
        <w:jc w:val="both"/>
        <w:rPr>
          <w:rFonts w:ascii="Arial" w:hAnsi="Arial" w:cs="Arial"/>
        </w:rPr>
      </w:pPr>
      <w:r w:rsidRPr="00201787">
        <w:rPr>
          <w:rFonts w:ascii="Arial" w:hAnsi="Arial" w:cs="Arial"/>
        </w:rPr>
        <w:t>В соответствии  с Федеральным законом от 28.12.2009 г. № 381-ФЗ «Об основах государственного регулирования торговой деятельности в Российской Федерации</w:t>
      </w:r>
      <w:r w:rsidRPr="00201787">
        <w:rPr>
          <w:rFonts w:ascii="Arial" w:hAnsi="Arial" w:cs="Arial"/>
          <w:color w:val="000000"/>
        </w:rPr>
        <w:t xml:space="preserve">», </w:t>
      </w:r>
      <w:r>
        <w:rPr>
          <w:rFonts w:ascii="Arial" w:hAnsi="Arial" w:cs="Arial"/>
          <w:color w:val="000000"/>
          <w:spacing w:val="1"/>
          <w:shd w:val="clear" w:color="auto" w:fill="FFFFFF"/>
        </w:rPr>
        <w:t xml:space="preserve">постановлением Правительства Иркутской области от 17.11.2010г. № 284-пп «Об утверждении положения о порядке организации ярмарок на территории Иркутской области и продажи товаров (выполнения работ, оказания услуг) на них и требованиях к организации продажи товаров (выполнения работ, оказания услуг) на ярмарках, организованных на территории Иркутской области», </w:t>
      </w:r>
      <w:r>
        <w:rPr>
          <w:rFonts w:ascii="Arial" w:hAnsi="Arial" w:cs="Arial"/>
        </w:rPr>
        <w:t>руководствуясь статьями 22, 36 Устава муниципального образования «Тулунский район»,</w:t>
      </w:r>
    </w:p>
    <w:p w:rsidR="00061968" w:rsidRPr="00201787" w:rsidRDefault="00061968" w:rsidP="00F50DB0">
      <w:pPr>
        <w:ind w:firstLine="709"/>
        <w:jc w:val="both"/>
        <w:rPr>
          <w:rFonts w:ascii="Arial" w:hAnsi="Arial" w:cs="Arial"/>
        </w:rPr>
      </w:pPr>
    </w:p>
    <w:p w:rsidR="00061968" w:rsidRPr="00B02A78" w:rsidRDefault="00061968" w:rsidP="00F50DB0">
      <w:pPr>
        <w:jc w:val="center"/>
        <w:rPr>
          <w:rFonts w:ascii="Arial" w:hAnsi="Arial" w:cs="Arial"/>
          <w:b/>
          <w:sz w:val="30"/>
          <w:szCs w:val="30"/>
        </w:rPr>
      </w:pPr>
      <w:r w:rsidRPr="00B02A78">
        <w:rPr>
          <w:rFonts w:ascii="Arial" w:hAnsi="Arial" w:cs="Arial"/>
          <w:b/>
          <w:sz w:val="30"/>
          <w:szCs w:val="30"/>
        </w:rPr>
        <w:t>ПОСТАНОВЛЯЮ:</w:t>
      </w:r>
    </w:p>
    <w:p w:rsidR="00061968" w:rsidRDefault="00061968" w:rsidP="00F50DB0">
      <w:pPr>
        <w:jc w:val="both"/>
        <w:rPr>
          <w:rFonts w:ascii="Arial" w:hAnsi="Arial" w:cs="Arial"/>
        </w:rPr>
      </w:pPr>
    </w:p>
    <w:p w:rsidR="00061968" w:rsidRDefault="00061968" w:rsidP="008D79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Провести 30.04.2026г. универсальную праздничную ярмарку </w:t>
      </w:r>
      <w:r w:rsidRPr="005035A5">
        <w:rPr>
          <w:rFonts w:ascii="Arial" w:hAnsi="Arial" w:cs="Arial"/>
        </w:rPr>
        <w:t>«ПУТЬ К ДОБРУ»</w:t>
      </w:r>
      <w:r>
        <w:rPr>
          <w:rFonts w:ascii="Arial" w:hAnsi="Arial" w:cs="Arial"/>
        </w:rPr>
        <w:t xml:space="preserve"> (далее – ярмарка) по адресу: г.Тулун, микрорайон Угольщиков, д.34.</w:t>
      </w:r>
    </w:p>
    <w:p w:rsidR="00061968" w:rsidRDefault="00061968" w:rsidP="008D79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Утвердить:</w:t>
      </w:r>
    </w:p>
    <w:p w:rsidR="00061968" w:rsidRDefault="00061968" w:rsidP="008D79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2.1. Порядок организации ярмарки (Приложение № 1);</w:t>
      </w:r>
    </w:p>
    <w:p w:rsidR="00061968" w:rsidRDefault="00061968" w:rsidP="008D79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2.2. План мероприятий по организации ярмарки (Приложение № 2);</w:t>
      </w:r>
    </w:p>
    <w:p w:rsidR="00061968" w:rsidRPr="00C7600F" w:rsidRDefault="00061968" w:rsidP="008D79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Опубликовать настоящее постановление </w:t>
      </w:r>
      <w:r>
        <w:rPr>
          <w:rFonts w:ascii="Arial" w:hAnsi="Arial" w:cs="Arial"/>
          <w:bCs/>
        </w:rPr>
        <w:t>в информационном бюллетене «Вестник Тулунского района»</w:t>
      </w:r>
      <w:r>
        <w:rPr>
          <w:rFonts w:ascii="Arial" w:hAnsi="Arial" w:cs="Arial"/>
        </w:rPr>
        <w:t xml:space="preserve"> и разместить </w:t>
      </w:r>
      <w:r w:rsidRPr="00C7600F">
        <w:rPr>
          <w:rFonts w:ascii="Arial" w:hAnsi="Arial" w:cs="Arial"/>
        </w:rPr>
        <w:t xml:space="preserve">на официальном сайте </w:t>
      </w:r>
      <w:r>
        <w:rPr>
          <w:rFonts w:ascii="Arial" w:hAnsi="Arial" w:cs="Arial"/>
        </w:rPr>
        <w:t>А</w:t>
      </w:r>
      <w:r w:rsidRPr="00C7600F">
        <w:rPr>
          <w:rFonts w:ascii="Arial" w:hAnsi="Arial" w:cs="Arial"/>
        </w:rPr>
        <w:t xml:space="preserve">дминистрации </w:t>
      </w:r>
      <w:r>
        <w:rPr>
          <w:rFonts w:ascii="Arial" w:hAnsi="Arial" w:cs="Arial"/>
        </w:rPr>
        <w:t>Тулунского муниципального района в информационно-телекоммуникационной сети «Интернет»</w:t>
      </w:r>
      <w:r>
        <w:rPr>
          <w:rFonts w:ascii="Arial" w:hAnsi="Arial" w:cs="Arial"/>
          <w:bCs/>
        </w:rPr>
        <w:t>.</w:t>
      </w:r>
    </w:p>
    <w:p w:rsidR="00061968" w:rsidRDefault="00061968" w:rsidP="008D7988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4. </w:t>
      </w:r>
      <w:r w:rsidRPr="00C7600F">
        <w:rPr>
          <w:rFonts w:ascii="Arial" w:hAnsi="Arial" w:cs="Arial"/>
          <w:bCs/>
        </w:rPr>
        <w:t xml:space="preserve">Контроль за исполнением настоящего </w:t>
      </w:r>
      <w:r>
        <w:rPr>
          <w:rFonts w:ascii="Arial" w:hAnsi="Arial" w:cs="Arial"/>
          <w:bCs/>
        </w:rPr>
        <w:t>постановления</w:t>
      </w:r>
      <w:r w:rsidRPr="00C7600F">
        <w:rPr>
          <w:rFonts w:ascii="Arial" w:hAnsi="Arial" w:cs="Arial"/>
        </w:rPr>
        <w:t>возложить</w:t>
      </w:r>
      <w:r>
        <w:rPr>
          <w:rFonts w:ascii="Arial" w:hAnsi="Arial" w:cs="Arial"/>
        </w:rPr>
        <w:t xml:space="preserve"> на председателя Комитета по экономике и развития предпринимательства администрации Тулунского муниципального района И.В. Пралич.</w:t>
      </w:r>
    </w:p>
    <w:p w:rsidR="00061968" w:rsidRDefault="00061968" w:rsidP="00F50DB0">
      <w:pPr>
        <w:ind w:firstLine="709"/>
        <w:jc w:val="both"/>
        <w:rPr>
          <w:rFonts w:ascii="Arial" w:hAnsi="Arial" w:cs="Arial"/>
        </w:rPr>
      </w:pPr>
    </w:p>
    <w:p w:rsidR="00061968" w:rsidRDefault="00061968" w:rsidP="00F50DB0">
      <w:pPr>
        <w:ind w:firstLine="709"/>
        <w:jc w:val="both"/>
        <w:rPr>
          <w:rFonts w:ascii="Arial" w:hAnsi="Arial" w:cs="Arial"/>
        </w:rPr>
      </w:pPr>
    </w:p>
    <w:p w:rsidR="00061968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Pr="00D64B20" w:rsidRDefault="00061968" w:rsidP="00D64B20">
      <w:pPr>
        <w:widowControl w:val="0"/>
        <w:rPr>
          <w:rFonts w:ascii="Arial" w:hAnsi="Arial" w:cs="Arial"/>
        </w:rPr>
      </w:pPr>
      <w:r w:rsidRPr="00D64B20">
        <w:rPr>
          <w:rFonts w:ascii="Arial" w:hAnsi="Arial" w:cs="Arial"/>
        </w:rPr>
        <w:t>ВрИО Мэра Тулунского</w:t>
      </w:r>
    </w:p>
    <w:p w:rsidR="00061968" w:rsidRPr="00D64B20" w:rsidRDefault="00061968" w:rsidP="00D64B20">
      <w:pPr>
        <w:widowControl w:val="0"/>
        <w:rPr>
          <w:rFonts w:ascii="Arial" w:hAnsi="Arial" w:cs="Arial"/>
        </w:rPr>
      </w:pPr>
      <w:r w:rsidRPr="00D64B20">
        <w:rPr>
          <w:rFonts w:ascii="Arial" w:hAnsi="Arial" w:cs="Arial"/>
        </w:rPr>
        <w:t>муниципального района                                                           А.В. Вознюк</w:t>
      </w:r>
    </w:p>
    <w:p w:rsidR="00061968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Default="00061968" w:rsidP="006B2C82">
      <w:pPr>
        <w:rPr>
          <w:rFonts w:ascii="Arial" w:hAnsi="Arial" w:cs="Arial"/>
        </w:rPr>
      </w:pPr>
    </w:p>
    <w:p w:rsidR="00061968" w:rsidRDefault="00061968" w:rsidP="006B2C82">
      <w:pPr>
        <w:rPr>
          <w:rFonts w:ascii="Arial" w:hAnsi="Arial" w:cs="Arial"/>
        </w:rPr>
      </w:pPr>
    </w:p>
    <w:p w:rsidR="00061968" w:rsidRDefault="00061968" w:rsidP="006B2C82">
      <w:pPr>
        <w:rPr>
          <w:rFonts w:ascii="Arial" w:hAnsi="Arial" w:cs="Arial"/>
        </w:rPr>
      </w:pPr>
    </w:p>
    <w:p w:rsidR="00061968" w:rsidRDefault="00061968" w:rsidP="006B2C82">
      <w:pPr>
        <w:rPr>
          <w:rFonts w:ascii="Arial" w:hAnsi="Arial" w:cs="Arial"/>
        </w:rPr>
      </w:pPr>
    </w:p>
    <w:p w:rsidR="00061968" w:rsidRDefault="00061968" w:rsidP="006B2C82">
      <w:pPr>
        <w:rPr>
          <w:rFonts w:ascii="Arial" w:hAnsi="Arial" w:cs="Arial"/>
        </w:rPr>
      </w:pPr>
    </w:p>
    <w:p w:rsidR="00061968" w:rsidRPr="00FC1493" w:rsidRDefault="00061968" w:rsidP="006B2C82">
      <w:pPr>
        <w:rPr>
          <w:rFonts w:ascii="Arial" w:hAnsi="Arial" w:cs="Arial"/>
        </w:rPr>
      </w:pPr>
      <w:r w:rsidRPr="00FC1493">
        <w:rPr>
          <w:rFonts w:ascii="Arial" w:hAnsi="Arial" w:cs="Arial"/>
        </w:rPr>
        <w:t xml:space="preserve">Исполнитель: </w:t>
      </w:r>
    </w:p>
    <w:p w:rsidR="00061968" w:rsidRPr="00FC1493" w:rsidRDefault="00061968" w:rsidP="006B2C82">
      <w:pPr>
        <w:rPr>
          <w:rFonts w:ascii="Arial" w:hAnsi="Arial" w:cs="Arial"/>
        </w:rPr>
      </w:pPr>
      <w:r w:rsidRPr="00FC1493">
        <w:rPr>
          <w:rFonts w:ascii="Arial" w:hAnsi="Arial" w:cs="Arial"/>
        </w:rPr>
        <w:t>Председатель комитета по экономике</w:t>
      </w:r>
    </w:p>
    <w:p w:rsidR="00061968" w:rsidRPr="00FC1493" w:rsidRDefault="00061968" w:rsidP="006B2C82">
      <w:pPr>
        <w:rPr>
          <w:rFonts w:ascii="Arial" w:hAnsi="Arial" w:cs="Arial"/>
        </w:rPr>
      </w:pPr>
      <w:r w:rsidRPr="00FC1493">
        <w:rPr>
          <w:rFonts w:ascii="Arial" w:hAnsi="Arial" w:cs="Arial"/>
        </w:rPr>
        <w:t>и развитию предпринимательства</w:t>
      </w:r>
    </w:p>
    <w:p w:rsidR="00061968" w:rsidRPr="00FC1493" w:rsidRDefault="00061968" w:rsidP="006B2C82">
      <w:pPr>
        <w:rPr>
          <w:rFonts w:ascii="Arial" w:hAnsi="Arial" w:cs="Arial"/>
        </w:rPr>
      </w:pPr>
      <w:r w:rsidRPr="00FC1493">
        <w:rPr>
          <w:rFonts w:ascii="Arial" w:hAnsi="Arial" w:cs="Arial"/>
        </w:rPr>
        <w:t xml:space="preserve">администрации Тулунского муниципального района </w:t>
      </w:r>
    </w:p>
    <w:p w:rsidR="00061968" w:rsidRPr="00FC1493" w:rsidRDefault="00061968" w:rsidP="006B2C82">
      <w:pPr>
        <w:rPr>
          <w:rFonts w:ascii="Arial" w:hAnsi="Arial" w:cs="Arial"/>
        </w:rPr>
      </w:pPr>
      <w:r w:rsidRPr="00FC1493">
        <w:rPr>
          <w:rFonts w:ascii="Arial" w:hAnsi="Arial" w:cs="Arial"/>
        </w:rPr>
        <w:t>«____» ____________ 202</w:t>
      </w:r>
      <w:r>
        <w:rPr>
          <w:rFonts w:ascii="Arial" w:hAnsi="Arial" w:cs="Arial"/>
        </w:rPr>
        <w:t>6</w:t>
      </w:r>
      <w:r w:rsidRPr="00FC1493">
        <w:rPr>
          <w:rFonts w:ascii="Arial" w:hAnsi="Arial" w:cs="Arial"/>
        </w:rPr>
        <w:t xml:space="preserve"> г.                             _____________ И.В. Пралич</w:t>
      </w:r>
    </w:p>
    <w:p w:rsidR="00061968" w:rsidRPr="00FC1493" w:rsidRDefault="00061968" w:rsidP="006B2C82">
      <w:pPr>
        <w:ind w:firstLine="142"/>
        <w:rPr>
          <w:rFonts w:ascii="Arial" w:hAnsi="Arial" w:cs="Arial"/>
        </w:rPr>
      </w:pPr>
    </w:p>
    <w:p w:rsidR="00061968" w:rsidRPr="00FC1493" w:rsidRDefault="00061968" w:rsidP="006B2C82">
      <w:pPr>
        <w:ind w:firstLine="142"/>
        <w:rPr>
          <w:rFonts w:ascii="Arial" w:hAnsi="Arial" w:cs="Arial"/>
        </w:rPr>
      </w:pPr>
    </w:p>
    <w:p w:rsidR="00061968" w:rsidRPr="00FC1493" w:rsidRDefault="00061968" w:rsidP="006B2C82">
      <w:pPr>
        <w:rPr>
          <w:rFonts w:ascii="Arial" w:hAnsi="Arial" w:cs="Arial"/>
          <w:b/>
        </w:rPr>
      </w:pPr>
      <w:r w:rsidRPr="00FC1493">
        <w:rPr>
          <w:rFonts w:ascii="Arial" w:hAnsi="Arial" w:cs="Arial"/>
          <w:b/>
        </w:rPr>
        <w:t>Согласовано:</w:t>
      </w:r>
    </w:p>
    <w:p w:rsidR="00061968" w:rsidRPr="00FC1493" w:rsidRDefault="00061968" w:rsidP="006B2C82">
      <w:pPr>
        <w:rPr>
          <w:rFonts w:ascii="Arial" w:hAnsi="Arial" w:cs="Arial"/>
        </w:rPr>
      </w:pPr>
    </w:p>
    <w:p w:rsidR="00061968" w:rsidRDefault="00061968" w:rsidP="006B2C82">
      <w:pPr>
        <w:rPr>
          <w:rFonts w:ascii="Arial" w:hAnsi="Arial" w:cs="Arial"/>
        </w:rPr>
      </w:pPr>
      <w:r w:rsidRPr="00FC1493">
        <w:rPr>
          <w:rFonts w:ascii="Arial" w:hAnsi="Arial" w:cs="Arial"/>
        </w:rPr>
        <w:t xml:space="preserve">Председатель комитета по </w:t>
      </w:r>
      <w:r>
        <w:rPr>
          <w:rFonts w:ascii="Arial" w:hAnsi="Arial" w:cs="Arial"/>
        </w:rPr>
        <w:t>культуре,</w:t>
      </w:r>
    </w:p>
    <w:p w:rsidR="00061968" w:rsidRPr="00FC1493" w:rsidRDefault="00061968" w:rsidP="006B2C82">
      <w:pPr>
        <w:rPr>
          <w:rFonts w:ascii="Arial" w:hAnsi="Arial" w:cs="Arial"/>
        </w:rPr>
      </w:pPr>
      <w:r>
        <w:rPr>
          <w:rFonts w:ascii="Arial" w:hAnsi="Arial" w:cs="Arial"/>
        </w:rPr>
        <w:t>молодежной политике и спорту</w:t>
      </w:r>
    </w:p>
    <w:p w:rsidR="00061968" w:rsidRPr="00FC1493" w:rsidRDefault="00061968" w:rsidP="006B2C82">
      <w:pPr>
        <w:rPr>
          <w:rFonts w:ascii="Arial" w:hAnsi="Arial" w:cs="Arial"/>
        </w:rPr>
      </w:pPr>
      <w:r w:rsidRPr="00FC1493">
        <w:rPr>
          <w:rFonts w:ascii="Arial" w:hAnsi="Arial" w:cs="Arial"/>
        </w:rPr>
        <w:t>администрации Тулунского муниципального района</w:t>
      </w:r>
    </w:p>
    <w:p w:rsidR="00061968" w:rsidRPr="00FC1493" w:rsidRDefault="00061968" w:rsidP="006B2C82">
      <w:pPr>
        <w:rPr>
          <w:rFonts w:ascii="Arial" w:hAnsi="Arial" w:cs="Arial"/>
        </w:rPr>
      </w:pPr>
      <w:r w:rsidRPr="00FC1493">
        <w:rPr>
          <w:rFonts w:ascii="Arial" w:hAnsi="Arial" w:cs="Arial"/>
        </w:rPr>
        <w:t>«____» ____________ 202</w:t>
      </w:r>
      <w:r>
        <w:rPr>
          <w:rFonts w:ascii="Arial" w:hAnsi="Arial" w:cs="Arial"/>
        </w:rPr>
        <w:t>6</w:t>
      </w:r>
      <w:r w:rsidRPr="00FC1493">
        <w:rPr>
          <w:rFonts w:ascii="Arial" w:hAnsi="Arial" w:cs="Arial"/>
        </w:rPr>
        <w:t xml:space="preserve"> г.                             </w:t>
      </w:r>
      <w:r>
        <w:rPr>
          <w:rFonts w:ascii="Arial" w:hAnsi="Arial" w:cs="Arial"/>
        </w:rPr>
        <w:t xml:space="preserve">          ___________   С.А.Желтобрюх</w:t>
      </w:r>
    </w:p>
    <w:p w:rsidR="00061968" w:rsidRPr="00FC1493" w:rsidRDefault="00061968" w:rsidP="006B2C82">
      <w:pPr>
        <w:rPr>
          <w:rFonts w:ascii="Arial" w:hAnsi="Arial" w:cs="Arial"/>
        </w:rPr>
      </w:pPr>
    </w:p>
    <w:p w:rsidR="00061968" w:rsidRPr="00FC1493" w:rsidRDefault="00061968" w:rsidP="006B2C82">
      <w:pPr>
        <w:rPr>
          <w:rFonts w:ascii="Arial" w:hAnsi="Arial" w:cs="Arial"/>
        </w:rPr>
      </w:pPr>
      <w:r>
        <w:rPr>
          <w:rFonts w:ascii="Arial" w:hAnsi="Arial" w:cs="Arial"/>
        </w:rPr>
        <w:t>ВрИО н</w:t>
      </w:r>
      <w:r w:rsidRPr="00FC1493">
        <w:rPr>
          <w:rFonts w:ascii="Arial" w:hAnsi="Arial" w:cs="Arial"/>
        </w:rPr>
        <w:t>ачальник</w:t>
      </w:r>
      <w:r>
        <w:rPr>
          <w:rFonts w:ascii="Arial" w:hAnsi="Arial" w:cs="Arial"/>
        </w:rPr>
        <w:t>а</w:t>
      </w:r>
      <w:r w:rsidRPr="00FC1493">
        <w:rPr>
          <w:rFonts w:ascii="Arial" w:hAnsi="Arial" w:cs="Arial"/>
        </w:rPr>
        <w:t xml:space="preserve"> правового управления                                                 </w:t>
      </w:r>
    </w:p>
    <w:p w:rsidR="00061968" w:rsidRPr="00FC1493" w:rsidRDefault="00061968" w:rsidP="006B2C82">
      <w:pPr>
        <w:rPr>
          <w:rFonts w:ascii="Arial" w:hAnsi="Arial" w:cs="Arial"/>
        </w:rPr>
      </w:pPr>
      <w:r w:rsidRPr="00FC1493">
        <w:rPr>
          <w:rFonts w:ascii="Arial" w:hAnsi="Arial" w:cs="Arial"/>
        </w:rPr>
        <w:t xml:space="preserve">администрации Тулунского муниципального района </w:t>
      </w:r>
    </w:p>
    <w:p w:rsidR="00061968" w:rsidRDefault="00061968" w:rsidP="006B2C82">
      <w:pPr>
        <w:rPr>
          <w:rFonts w:ascii="Arial" w:hAnsi="Arial" w:cs="Arial"/>
        </w:rPr>
      </w:pPr>
      <w:r w:rsidRPr="00FC1493">
        <w:rPr>
          <w:rFonts w:ascii="Arial" w:hAnsi="Arial" w:cs="Arial"/>
        </w:rPr>
        <w:t>«____» ____________ 202</w:t>
      </w:r>
      <w:r>
        <w:rPr>
          <w:rFonts w:ascii="Arial" w:hAnsi="Arial" w:cs="Arial"/>
        </w:rPr>
        <w:t>6</w:t>
      </w:r>
      <w:r w:rsidRPr="00FC1493">
        <w:rPr>
          <w:rFonts w:ascii="Arial" w:hAnsi="Arial" w:cs="Arial"/>
        </w:rPr>
        <w:t xml:space="preserve"> г.                           </w:t>
      </w:r>
      <w:r>
        <w:rPr>
          <w:rFonts w:ascii="Arial" w:hAnsi="Arial" w:cs="Arial"/>
        </w:rPr>
        <w:t xml:space="preserve">           ___________    С.Г.Абраменко</w:t>
      </w:r>
    </w:p>
    <w:p w:rsidR="00061968" w:rsidRDefault="00061968" w:rsidP="006B2C82">
      <w:pPr>
        <w:rPr>
          <w:rFonts w:ascii="Arial" w:hAnsi="Arial" w:cs="Arial"/>
        </w:rPr>
      </w:pPr>
    </w:p>
    <w:p w:rsidR="00061968" w:rsidRDefault="00061968" w:rsidP="006B2C82">
      <w:pPr>
        <w:rPr>
          <w:rFonts w:ascii="Arial" w:hAnsi="Arial" w:cs="Arial"/>
        </w:rPr>
      </w:pPr>
    </w:p>
    <w:p w:rsidR="00061968" w:rsidRPr="00FC1493" w:rsidRDefault="00061968" w:rsidP="006B2C82">
      <w:pPr>
        <w:rPr>
          <w:rFonts w:ascii="Arial" w:hAnsi="Arial" w:cs="Arial"/>
        </w:rPr>
      </w:pPr>
      <w:r>
        <w:rPr>
          <w:rFonts w:ascii="Arial" w:hAnsi="Arial" w:cs="Arial"/>
        </w:rPr>
        <w:t>Руководитель</w:t>
      </w:r>
      <w:r w:rsidRPr="00FC1493">
        <w:rPr>
          <w:rFonts w:ascii="Arial" w:hAnsi="Arial" w:cs="Arial"/>
        </w:rPr>
        <w:t xml:space="preserve"> аппарата администрации </w:t>
      </w:r>
    </w:p>
    <w:p w:rsidR="00061968" w:rsidRPr="00FC1493" w:rsidRDefault="00061968" w:rsidP="006B2C82">
      <w:pPr>
        <w:rPr>
          <w:rFonts w:ascii="Arial" w:hAnsi="Arial" w:cs="Arial"/>
        </w:rPr>
      </w:pPr>
      <w:r w:rsidRPr="00FC1493">
        <w:rPr>
          <w:rFonts w:ascii="Arial" w:hAnsi="Arial" w:cs="Arial"/>
        </w:rPr>
        <w:t xml:space="preserve">Тулунского муниципального района </w:t>
      </w:r>
    </w:p>
    <w:p w:rsidR="00061968" w:rsidRPr="00FC1493" w:rsidRDefault="00061968" w:rsidP="006B2C82">
      <w:pPr>
        <w:rPr>
          <w:rFonts w:ascii="Arial" w:hAnsi="Arial" w:cs="Arial"/>
        </w:rPr>
      </w:pPr>
      <w:r w:rsidRPr="00FC1493">
        <w:rPr>
          <w:rFonts w:ascii="Arial" w:hAnsi="Arial" w:cs="Arial"/>
        </w:rPr>
        <w:t>«____» ____________ 202</w:t>
      </w:r>
      <w:r>
        <w:rPr>
          <w:rFonts w:ascii="Arial" w:hAnsi="Arial" w:cs="Arial"/>
        </w:rPr>
        <w:t>6</w:t>
      </w:r>
      <w:r w:rsidRPr="00FC1493">
        <w:rPr>
          <w:rFonts w:ascii="Arial" w:hAnsi="Arial" w:cs="Arial"/>
        </w:rPr>
        <w:t xml:space="preserve"> г.                       </w:t>
      </w:r>
      <w:r>
        <w:rPr>
          <w:rFonts w:ascii="Arial" w:hAnsi="Arial" w:cs="Arial"/>
        </w:rPr>
        <w:t xml:space="preserve">          ____________ П.Л.коробейников</w:t>
      </w:r>
    </w:p>
    <w:p w:rsidR="00061968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Pr="00201787" w:rsidRDefault="00061968" w:rsidP="00F50DB0">
      <w:pPr>
        <w:widowControl w:val="0"/>
        <w:jc w:val="both"/>
        <w:rPr>
          <w:rFonts w:ascii="Arial" w:hAnsi="Arial" w:cs="Arial"/>
        </w:rPr>
      </w:pPr>
    </w:p>
    <w:p w:rsidR="00061968" w:rsidRDefault="00061968" w:rsidP="00F50DB0">
      <w:pPr>
        <w:ind w:left="6237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Приложение № 1</w:t>
      </w:r>
    </w:p>
    <w:p w:rsidR="00061968" w:rsidRDefault="00061968" w:rsidP="006B2C82">
      <w:pPr>
        <w:ind w:left="6237"/>
        <w:jc w:val="both"/>
        <w:rPr>
          <w:rFonts w:ascii="Arial" w:hAnsi="Arial" w:cs="Arial"/>
        </w:rPr>
      </w:pPr>
      <w:r>
        <w:rPr>
          <w:rFonts w:ascii="Arial" w:hAnsi="Arial" w:cs="Arial"/>
        </w:rPr>
        <w:t>УТВЕРЖДЕН: постановлением администрации  Тулунского муниципального района</w:t>
      </w:r>
    </w:p>
    <w:p w:rsidR="00061968" w:rsidRPr="00282EC3" w:rsidRDefault="00061968" w:rsidP="00FD6D6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от«17»апреля 2026г</w:t>
      </w:r>
      <w:r w:rsidRPr="00282EC3">
        <w:rPr>
          <w:rFonts w:ascii="Arial" w:hAnsi="Arial" w:cs="Arial"/>
        </w:rPr>
        <w:t>.</w:t>
      </w:r>
      <w:r>
        <w:rPr>
          <w:rFonts w:ascii="Arial" w:hAnsi="Arial" w:cs="Arial"/>
        </w:rPr>
        <w:t>№</w:t>
      </w:r>
      <w:r w:rsidRPr="00282EC3">
        <w:rPr>
          <w:rFonts w:ascii="Arial" w:hAnsi="Arial" w:cs="Arial"/>
        </w:rPr>
        <w:t>88</w:t>
      </w:r>
      <w:r>
        <w:rPr>
          <w:rFonts w:ascii="Arial" w:hAnsi="Arial" w:cs="Arial"/>
        </w:rPr>
        <w:t>-пг</w:t>
      </w:r>
      <w:r w:rsidRPr="00282EC3">
        <w:rPr>
          <w:rFonts w:ascii="Arial" w:hAnsi="Arial" w:cs="Arial"/>
        </w:rPr>
        <w:t xml:space="preserve">               </w:t>
      </w:r>
      <w:r w:rsidRPr="00282EC3">
        <w:rPr>
          <w:rFonts w:ascii="Arial" w:hAnsi="Arial" w:cs="Arial"/>
        </w:rPr>
        <w:br/>
      </w:r>
    </w:p>
    <w:p w:rsidR="00061968" w:rsidRPr="00037511" w:rsidRDefault="00061968" w:rsidP="006B2C82">
      <w:pPr>
        <w:ind w:left="6237"/>
        <w:jc w:val="both"/>
        <w:rPr>
          <w:rFonts w:ascii="Arial" w:hAnsi="Arial" w:cs="Arial"/>
        </w:rPr>
      </w:pPr>
    </w:p>
    <w:p w:rsidR="00061968" w:rsidRPr="00935A16" w:rsidRDefault="00061968" w:rsidP="00F50DB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Порядок организации </w:t>
      </w:r>
      <w:r w:rsidRPr="00935A16">
        <w:rPr>
          <w:rFonts w:ascii="Arial" w:hAnsi="Arial" w:cs="Arial"/>
          <w:b/>
          <w:bCs/>
        </w:rPr>
        <w:t xml:space="preserve">универсальной праздничной ярмарки </w:t>
      </w:r>
    </w:p>
    <w:p w:rsidR="00061968" w:rsidRPr="00935A16" w:rsidRDefault="00061968" w:rsidP="00F50DB0">
      <w:pPr>
        <w:jc w:val="center"/>
        <w:rPr>
          <w:rFonts w:ascii="Arial" w:hAnsi="Arial" w:cs="Arial"/>
          <w:b/>
          <w:bCs/>
        </w:rPr>
      </w:pPr>
      <w:r w:rsidRPr="00935A16">
        <w:rPr>
          <w:rFonts w:ascii="Arial" w:hAnsi="Arial" w:cs="Arial"/>
          <w:b/>
          <w:bCs/>
        </w:rPr>
        <w:t>«ПУТЬ К ДОБРУ»</w:t>
      </w:r>
    </w:p>
    <w:p w:rsidR="00061968" w:rsidRDefault="00061968" w:rsidP="00F50DB0">
      <w:pPr>
        <w:keepNext/>
        <w:keepLines/>
        <w:jc w:val="center"/>
        <w:outlineLvl w:val="0"/>
        <w:rPr>
          <w:rFonts w:ascii="Arial" w:eastAsia="Yu Gothic Light" w:hAnsi="Arial" w:cs="Arial"/>
          <w:b/>
          <w:bCs/>
        </w:rPr>
      </w:pPr>
    </w:p>
    <w:p w:rsidR="00061968" w:rsidRPr="00F50DB0" w:rsidRDefault="00061968" w:rsidP="00F50DB0">
      <w:pPr>
        <w:pStyle w:val="ListParagraph"/>
        <w:keepNext/>
        <w:keepLines/>
        <w:numPr>
          <w:ilvl w:val="0"/>
          <w:numId w:val="6"/>
        </w:numPr>
        <w:jc w:val="center"/>
        <w:outlineLvl w:val="0"/>
        <w:rPr>
          <w:rFonts w:ascii="Arial" w:eastAsia="Yu Gothic Light" w:hAnsi="Arial" w:cs="Arial"/>
          <w:b/>
          <w:bCs/>
        </w:rPr>
      </w:pPr>
      <w:r w:rsidRPr="00F50DB0">
        <w:rPr>
          <w:rFonts w:ascii="Arial" w:eastAsia="Yu Gothic Light" w:hAnsi="Arial" w:cs="Arial"/>
          <w:b/>
          <w:bCs/>
        </w:rPr>
        <w:t>Общие положения</w:t>
      </w:r>
    </w:p>
    <w:p w:rsidR="00061968" w:rsidRPr="00F50DB0" w:rsidRDefault="00061968" w:rsidP="00F50DB0">
      <w:pPr>
        <w:pStyle w:val="ListParagraph"/>
        <w:keepNext/>
        <w:keepLines/>
        <w:ind w:left="1080"/>
        <w:outlineLvl w:val="0"/>
        <w:rPr>
          <w:rFonts w:ascii="Arial" w:eastAsia="Yu Gothic Light" w:hAnsi="Arial" w:cs="Arial"/>
          <w:b/>
          <w:bCs/>
        </w:rPr>
      </w:pPr>
    </w:p>
    <w:p w:rsidR="00061968" w:rsidRDefault="00061968" w:rsidP="00F50DB0">
      <w:pPr>
        <w:numPr>
          <w:ilvl w:val="0"/>
          <w:numId w:val="1"/>
        </w:numPr>
        <w:tabs>
          <w:tab w:val="clear" w:pos="1494"/>
          <w:tab w:val="num" w:pos="1134"/>
        </w:tabs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Настоящий порядок организации </w:t>
      </w:r>
      <w:r w:rsidRPr="00AD0C95">
        <w:rPr>
          <w:rFonts w:ascii="Arial" w:hAnsi="Arial" w:cs="Arial"/>
          <w:bCs/>
        </w:rPr>
        <w:t>универсальной праздничной</w:t>
      </w:r>
      <w:r w:rsidRPr="00AD0C95">
        <w:rPr>
          <w:rFonts w:ascii="Arial" w:hAnsi="Arial" w:cs="Arial"/>
        </w:rPr>
        <w:t xml:space="preserve"> ярмарки «ПУТЬ К ДОБРУ»</w:t>
      </w:r>
      <w:r w:rsidRPr="00340A25">
        <w:rPr>
          <w:rFonts w:ascii="Arial" w:hAnsi="Arial" w:cs="Arial"/>
        </w:rPr>
        <w:t>(далее - Порядок)</w:t>
      </w:r>
      <w:r>
        <w:rPr>
          <w:rFonts w:ascii="Arial" w:hAnsi="Arial" w:cs="Arial"/>
        </w:rPr>
        <w:t xml:space="preserve"> разработан в соответствии </w:t>
      </w:r>
      <w:r w:rsidRPr="00201787">
        <w:rPr>
          <w:rFonts w:ascii="Arial" w:hAnsi="Arial" w:cs="Arial"/>
        </w:rPr>
        <w:t>с Федеральным законом от 28.12.2009 г. № 381-ФЗ «Об основах государственного регулирования торговой деятельности в Российской Федерации</w:t>
      </w:r>
      <w:r w:rsidRPr="00201787">
        <w:rPr>
          <w:rFonts w:ascii="Arial" w:hAnsi="Arial" w:cs="Arial"/>
          <w:color w:val="000000"/>
        </w:rPr>
        <w:t>»</w:t>
      </w:r>
      <w:r>
        <w:rPr>
          <w:rFonts w:ascii="Arial" w:hAnsi="Arial" w:cs="Arial"/>
          <w:color w:val="000000"/>
        </w:rPr>
        <w:t xml:space="preserve">, Положением о порядке организации ярмарок на территории Иркутской области и продажи товаров (выполнения работ, оказания услуг) на них и требованиях к организации  продажи товаров (выполнения работ, оказания услуг) на ярмарках, организованных на территории Иркутской области, утвержденным </w:t>
      </w:r>
      <w:r>
        <w:rPr>
          <w:rFonts w:ascii="Arial" w:hAnsi="Arial" w:cs="Arial"/>
          <w:color w:val="000000"/>
          <w:spacing w:val="1"/>
          <w:shd w:val="clear" w:color="auto" w:fill="FFFFFF"/>
        </w:rPr>
        <w:t xml:space="preserve">постановлением Правительства Иркутской области от 17.11.2010г. № 284-пп, и регулирует организацию </w:t>
      </w:r>
      <w:r w:rsidRPr="00AD0C95">
        <w:rPr>
          <w:rFonts w:ascii="Arial" w:hAnsi="Arial" w:cs="Arial"/>
          <w:bCs/>
        </w:rPr>
        <w:t>универсальной праздничной</w:t>
      </w:r>
      <w:r w:rsidRPr="00AD0C95">
        <w:rPr>
          <w:rFonts w:ascii="Arial" w:hAnsi="Arial" w:cs="Arial"/>
        </w:rPr>
        <w:t xml:space="preserve"> ярмарки «ПУТЬ К ДОБРУ»</w:t>
      </w:r>
      <w:r>
        <w:rPr>
          <w:rFonts w:ascii="Arial" w:hAnsi="Arial" w:cs="Arial"/>
        </w:rPr>
        <w:t xml:space="preserve"> по адресу: г.Тулун, микрорайон Угольщиков, д.34.</w:t>
      </w:r>
    </w:p>
    <w:p w:rsidR="00061968" w:rsidRDefault="00061968" w:rsidP="00F50DB0">
      <w:pPr>
        <w:numPr>
          <w:ilvl w:val="0"/>
          <w:numId w:val="1"/>
        </w:numPr>
        <w:tabs>
          <w:tab w:val="clear" w:pos="1494"/>
          <w:tab w:val="num" w:pos="1134"/>
        </w:tabs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Положения настоящего Порядка обязательны для исполнения Организатором ярмарки, Участниками, их работниками и представителями. Положения настоящего Порядка становятся обязательными для Участников с момента выдачи им Организатором ярмарки разрешения на предоставление торгового места для участия в ярмарке.</w:t>
      </w:r>
    </w:p>
    <w:p w:rsidR="00061968" w:rsidRPr="003A237D" w:rsidRDefault="00061968" w:rsidP="00F50DB0">
      <w:pPr>
        <w:ind w:left="709"/>
        <w:contextualSpacing/>
        <w:jc w:val="both"/>
        <w:rPr>
          <w:rFonts w:ascii="Arial" w:hAnsi="Arial" w:cs="Arial"/>
        </w:rPr>
      </w:pPr>
    </w:p>
    <w:p w:rsidR="00061968" w:rsidRPr="00F50DB0" w:rsidRDefault="00061968" w:rsidP="00F50DB0">
      <w:pPr>
        <w:pStyle w:val="ListParagraph"/>
        <w:keepNext/>
        <w:keepLines/>
        <w:numPr>
          <w:ilvl w:val="0"/>
          <w:numId w:val="6"/>
        </w:numPr>
        <w:jc w:val="center"/>
        <w:outlineLvl w:val="0"/>
        <w:rPr>
          <w:rFonts w:ascii="Arial" w:eastAsia="Yu Gothic Light" w:hAnsi="Arial" w:cs="Arial"/>
          <w:b/>
          <w:bCs/>
        </w:rPr>
      </w:pPr>
      <w:r w:rsidRPr="00F50DB0">
        <w:rPr>
          <w:rFonts w:ascii="Arial" w:eastAsia="Yu Gothic Light" w:hAnsi="Arial" w:cs="Arial"/>
          <w:b/>
          <w:bCs/>
        </w:rPr>
        <w:t>Порядок организации ярмарки</w:t>
      </w:r>
    </w:p>
    <w:p w:rsidR="00061968" w:rsidRPr="00F50DB0" w:rsidRDefault="00061968" w:rsidP="00F50DB0">
      <w:pPr>
        <w:pStyle w:val="ListParagraph"/>
        <w:keepNext/>
        <w:keepLines/>
        <w:ind w:left="1080"/>
        <w:outlineLvl w:val="0"/>
        <w:rPr>
          <w:rFonts w:ascii="Arial" w:hAnsi="Arial" w:cs="Arial"/>
          <w:b/>
          <w:bCs/>
        </w:rPr>
      </w:pPr>
    </w:p>
    <w:p w:rsidR="00061968" w:rsidRPr="00F50DB0" w:rsidRDefault="00061968" w:rsidP="00F50DB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w:tab/>
        <w:t xml:space="preserve">1. </w:t>
      </w:r>
      <w:r w:rsidRPr="00F50DB0">
        <w:rPr>
          <w:rFonts w:ascii="Arial" w:hAnsi="Arial" w:cs="Arial"/>
          <w:noProof/>
        </w:rPr>
        <w:t xml:space="preserve">Наименование и тип ярмарки – </w:t>
      </w:r>
      <w:r w:rsidRPr="00F50DB0">
        <w:rPr>
          <w:rFonts w:ascii="Arial" w:hAnsi="Arial" w:cs="Arial"/>
          <w:bCs/>
        </w:rPr>
        <w:t>универсальная праздничная</w:t>
      </w:r>
      <w:r w:rsidRPr="00F50DB0">
        <w:rPr>
          <w:rFonts w:ascii="Arial" w:hAnsi="Arial" w:cs="Arial"/>
        </w:rPr>
        <w:t xml:space="preserve"> ярмарка «ПУТЬ К ДОБРУ»</w:t>
      </w:r>
      <w:r w:rsidRPr="00F50DB0">
        <w:rPr>
          <w:rFonts w:ascii="Arial" w:hAnsi="Arial" w:cs="Arial"/>
          <w:noProof/>
        </w:rPr>
        <w:t xml:space="preserve"> (далее – ярмарка).</w:t>
      </w:r>
    </w:p>
    <w:p w:rsidR="00061968" w:rsidRPr="009E1814" w:rsidRDefault="00061968" w:rsidP="00F50DB0">
      <w:pPr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w:tab/>
        <w:t xml:space="preserve">2. </w:t>
      </w:r>
      <w:r w:rsidRPr="009E1814">
        <w:rPr>
          <w:rFonts w:ascii="Arial" w:hAnsi="Arial" w:cs="Arial"/>
          <w:noProof/>
        </w:rPr>
        <w:t>Организатор ярмарки</w:t>
      </w:r>
      <w:r>
        <w:rPr>
          <w:rFonts w:ascii="Arial" w:hAnsi="Arial" w:cs="Arial"/>
          <w:noProof/>
        </w:rPr>
        <w:t xml:space="preserve"> – админист</w:t>
      </w:r>
      <w:bookmarkStart w:id="0" w:name="_GoBack"/>
      <w:bookmarkEnd w:id="0"/>
      <w:r>
        <w:rPr>
          <w:rFonts w:ascii="Arial" w:hAnsi="Arial" w:cs="Arial"/>
          <w:noProof/>
        </w:rPr>
        <w:t>рация Тулунского муниципального района (далее – организатор).</w:t>
      </w:r>
    </w:p>
    <w:p w:rsidR="00061968" w:rsidRPr="00F50DB0" w:rsidRDefault="00061968" w:rsidP="00F50DB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w:tab/>
        <w:t xml:space="preserve">3. </w:t>
      </w:r>
      <w:r w:rsidRPr="00F50DB0">
        <w:rPr>
          <w:rFonts w:ascii="Arial" w:hAnsi="Arial" w:cs="Arial"/>
          <w:noProof/>
        </w:rPr>
        <w:t>Адрес местонахождения Организатора: 665268, Иркутская область, г.Тулун, ул.Ленина, д.75.</w:t>
      </w:r>
    </w:p>
    <w:p w:rsidR="00061968" w:rsidRPr="00AB5872" w:rsidRDefault="00061968" w:rsidP="00F50DB0">
      <w:pPr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w:tab/>
        <w:t>4. Цель орга</w:t>
      </w:r>
      <w:r w:rsidRPr="00935A16">
        <w:rPr>
          <w:rFonts w:ascii="Arial" w:hAnsi="Arial" w:cs="Arial"/>
          <w:noProof/>
        </w:rPr>
        <w:t>низации ярмарки</w:t>
      </w:r>
      <w:r>
        <w:rPr>
          <w:rFonts w:ascii="Arial" w:hAnsi="Arial" w:cs="Arial"/>
          <w:noProof/>
        </w:rPr>
        <w:t xml:space="preserve"> – создание благоприятных условий для реализации сельскохозяйственной продукции, продовольственных товаров и товаров народного потребления, обеспечения жителей продукцией по доступным ценам.</w:t>
      </w:r>
    </w:p>
    <w:p w:rsidR="00061968" w:rsidRPr="00AB5872" w:rsidRDefault="00061968" w:rsidP="00F50DB0">
      <w:pPr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w:tab/>
        <w:t xml:space="preserve">5. Место проведения ярмарки  -  </w:t>
      </w:r>
      <w:r>
        <w:rPr>
          <w:rFonts w:ascii="Arial" w:hAnsi="Arial" w:cs="Arial"/>
        </w:rPr>
        <w:t>г.Тулун, микрорайон Угольщиков, д.34.</w:t>
      </w:r>
    </w:p>
    <w:p w:rsidR="00061968" w:rsidRPr="00AB5872" w:rsidRDefault="00061968" w:rsidP="00F50DB0">
      <w:pPr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>6. Дата проведения ярмарки: 30.04.2026г.</w:t>
      </w:r>
    </w:p>
    <w:p w:rsidR="00061968" w:rsidRPr="00D46846" w:rsidRDefault="00061968" w:rsidP="00F50DB0">
      <w:pPr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 xml:space="preserve">7. Режим работы ярмарки </w:t>
      </w:r>
      <w:r w:rsidRPr="009577AB">
        <w:rPr>
          <w:rFonts w:ascii="Arial" w:hAnsi="Arial" w:cs="Arial"/>
        </w:rPr>
        <w:t>с 11.00 до 17.00 часов.</w:t>
      </w:r>
    </w:p>
    <w:p w:rsidR="00061968" w:rsidRPr="007C663A" w:rsidRDefault="00061968" w:rsidP="00F50DB0">
      <w:pPr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 xml:space="preserve">8. </w:t>
      </w:r>
      <w:r w:rsidRPr="00D46846">
        <w:rPr>
          <w:rFonts w:ascii="Arial" w:hAnsi="Arial" w:cs="Arial"/>
        </w:rPr>
        <w:t>У</w:t>
      </w:r>
      <w:r>
        <w:rPr>
          <w:rFonts w:ascii="Arial" w:hAnsi="Arial" w:cs="Arial"/>
        </w:rPr>
        <w:t>частниками ярмарки являются граждане (в том числе граждане – главы крестьянских (фермерских) хозяйств, члены таких хозяйств, граждане, ведущие личные подсобные хозяйства или занимающиеся садоводством, огородничеством), школы, самозанятые.</w:t>
      </w:r>
    </w:p>
    <w:p w:rsidR="00061968" w:rsidRPr="00731849" w:rsidRDefault="00061968" w:rsidP="00F50DB0">
      <w:pPr>
        <w:shd w:val="clear" w:color="auto" w:fill="FFFFFF"/>
        <w:contextualSpacing/>
        <w:jc w:val="both"/>
        <w:outlineLvl w:val="0"/>
        <w:rPr>
          <w:rFonts w:ascii="Arial" w:hAnsi="Arial" w:cs="Arial"/>
          <w:bCs/>
          <w:kern w:val="36"/>
        </w:rPr>
      </w:pPr>
      <w:r>
        <w:rPr>
          <w:rFonts w:ascii="Arial" w:hAnsi="Arial" w:cs="Arial"/>
        </w:rPr>
        <w:tab/>
        <w:t xml:space="preserve">9. </w:t>
      </w:r>
      <w:r w:rsidRPr="00731849">
        <w:rPr>
          <w:rFonts w:ascii="Arial" w:hAnsi="Arial" w:cs="Arial"/>
        </w:rPr>
        <w:t xml:space="preserve">На ярмарке осуществляется торговля продукцией сельского, лесного и рыбного хозяйства (раздел А </w:t>
      </w:r>
      <w:r w:rsidRPr="007C663A">
        <w:rPr>
          <w:rFonts w:ascii="Arial" w:hAnsi="Arial" w:cs="Arial"/>
          <w:bCs/>
          <w:kern w:val="36"/>
        </w:rPr>
        <w:t>Общероссийск</w:t>
      </w:r>
      <w:r w:rsidRPr="00731849">
        <w:rPr>
          <w:rFonts w:ascii="Arial" w:hAnsi="Arial" w:cs="Arial"/>
          <w:bCs/>
          <w:kern w:val="36"/>
        </w:rPr>
        <w:t>ого</w:t>
      </w:r>
      <w:r w:rsidRPr="007C663A">
        <w:rPr>
          <w:rFonts w:ascii="Arial" w:hAnsi="Arial" w:cs="Arial"/>
          <w:bCs/>
          <w:kern w:val="36"/>
        </w:rPr>
        <w:t xml:space="preserve"> классификатор</w:t>
      </w:r>
      <w:r w:rsidRPr="00731849">
        <w:rPr>
          <w:rFonts w:ascii="Arial" w:hAnsi="Arial" w:cs="Arial"/>
          <w:bCs/>
          <w:kern w:val="36"/>
        </w:rPr>
        <w:t>а</w:t>
      </w:r>
      <w:r w:rsidRPr="007C663A">
        <w:rPr>
          <w:rFonts w:ascii="Arial" w:hAnsi="Arial" w:cs="Arial"/>
          <w:bCs/>
          <w:kern w:val="36"/>
        </w:rPr>
        <w:t xml:space="preserve"> продукции по видам экономической деятельности (ОКПД 2) ОК 034-2014 (КПЕС 2008)</w:t>
      </w:r>
      <w:r w:rsidRPr="00731849">
        <w:rPr>
          <w:rFonts w:ascii="Arial" w:hAnsi="Arial" w:cs="Arial"/>
          <w:bCs/>
          <w:kern w:val="36"/>
        </w:rPr>
        <w:t xml:space="preserve"> (далее - </w:t>
      </w:r>
      <w:r w:rsidRPr="007C663A">
        <w:rPr>
          <w:rFonts w:ascii="Arial" w:hAnsi="Arial" w:cs="Arial"/>
          <w:bCs/>
          <w:kern w:val="36"/>
        </w:rPr>
        <w:t>ОК 034-2014 (КПЕС 2008)</w:t>
      </w:r>
      <w:r w:rsidRPr="00731849">
        <w:rPr>
          <w:rFonts w:ascii="Arial" w:hAnsi="Arial" w:cs="Arial"/>
          <w:bCs/>
          <w:kern w:val="36"/>
        </w:rPr>
        <w:t>),</w:t>
      </w:r>
      <w:r w:rsidRPr="0035650A">
        <w:rPr>
          <w:rFonts w:ascii="Arial" w:hAnsi="Arial" w:cs="Arial"/>
          <w:color w:val="000000"/>
          <w:shd w:val="clear" w:color="auto" w:fill="FFFFFF"/>
        </w:rPr>
        <w:t>Мясо и мясо птицы, прочие продукты убоя. Мясные пищевые продукты, включая продукты из мяса птицы</w:t>
      </w:r>
      <w:r>
        <w:rPr>
          <w:color w:val="000000"/>
          <w:shd w:val="clear" w:color="auto" w:fill="FFFFFF"/>
        </w:rPr>
        <w:t xml:space="preserve"> (</w:t>
      </w:r>
      <w:r w:rsidRPr="00731849">
        <w:rPr>
          <w:rFonts w:ascii="Arial" w:hAnsi="Arial" w:cs="Arial"/>
          <w:shd w:val="clear" w:color="auto" w:fill="FFFFFF"/>
        </w:rPr>
        <w:t xml:space="preserve">класс </w:t>
      </w:r>
      <w:r>
        <w:rPr>
          <w:rFonts w:ascii="Arial" w:hAnsi="Arial" w:cs="Arial"/>
          <w:shd w:val="clear" w:color="auto" w:fill="FFFFFF"/>
        </w:rPr>
        <w:t>10.1</w:t>
      </w:r>
      <w:r w:rsidRPr="007C663A">
        <w:rPr>
          <w:rFonts w:ascii="Arial" w:hAnsi="Arial" w:cs="Arial"/>
          <w:bCs/>
          <w:kern w:val="36"/>
        </w:rPr>
        <w:t>ОК 034-2014 (КПЕС 2008)</w:t>
      </w:r>
      <w:r>
        <w:rPr>
          <w:color w:val="000000"/>
          <w:shd w:val="clear" w:color="auto" w:fill="FFFFFF"/>
        </w:rPr>
        <w:t>)</w:t>
      </w:r>
      <w:r w:rsidRPr="00731849">
        <w:rPr>
          <w:rFonts w:ascii="Arial" w:hAnsi="Arial" w:cs="Arial"/>
          <w:shd w:val="clear" w:color="auto" w:fill="FFFFFF"/>
        </w:rPr>
        <w:t>Овощи и культуры бахчевые, корнеплоды и клубнеплоды (класс 01.13.</w:t>
      </w:r>
      <w:r w:rsidRPr="007C663A">
        <w:rPr>
          <w:rFonts w:ascii="Arial" w:hAnsi="Arial" w:cs="Arial"/>
          <w:bCs/>
          <w:kern w:val="36"/>
        </w:rPr>
        <w:t>ОК 034-2014 (КПЕС 2008)</w:t>
      </w:r>
      <w:r w:rsidRPr="00731849">
        <w:rPr>
          <w:rFonts w:ascii="Arial" w:hAnsi="Arial" w:cs="Arial"/>
          <w:shd w:val="clear" w:color="auto" w:fill="FFFFFF"/>
        </w:rPr>
        <w:t>), Культуры однолетние прочие (класс 01.19</w:t>
      </w:r>
      <w:r w:rsidRPr="007C663A">
        <w:rPr>
          <w:rFonts w:ascii="Arial" w:hAnsi="Arial" w:cs="Arial"/>
          <w:bCs/>
          <w:kern w:val="36"/>
        </w:rPr>
        <w:t>ОК 034-2014 (КПЕС 2008)</w:t>
      </w:r>
      <w:r w:rsidRPr="00731849">
        <w:rPr>
          <w:rFonts w:ascii="Arial" w:hAnsi="Arial" w:cs="Arial"/>
          <w:bCs/>
          <w:kern w:val="36"/>
        </w:rPr>
        <w:t xml:space="preserve">), </w:t>
      </w:r>
      <w:r w:rsidRPr="00731849">
        <w:rPr>
          <w:rFonts w:ascii="Arial" w:hAnsi="Arial" w:cs="Arial"/>
          <w:shd w:val="clear" w:color="auto" w:fill="FFFFFF"/>
        </w:rPr>
        <w:t xml:space="preserve"> Цветы срезанные и бутоны цветочные; семена цветочных культур (подкласс 01.19.2 </w:t>
      </w:r>
      <w:r w:rsidRPr="007C663A">
        <w:rPr>
          <w:rFonts w:ascii="Arial" w:hAnsi="Arial" w:cs="Arial"/>
          <w:bCs/>
          <w:kern w:val="36"/>
        </w:rPr>
        <w:t>ОК 034-2014 (КПЕС 2008)</w:t>
      </w:r>
      <w:r w:rsidRPr="00731849">
        <w:rPr>
          <w:rFonts w:ascii="Arial" w:hAnsi="Arial" w:cs="Arial"/>
          <w:shd w:val="clear" w:color="auto" w:fill="FFFFFF"/>
        </w:rPr>
        <w:t>), Культуры многолетние (класс 01.2</w:t>
      </w:r>
      <w:r w:rsidRPr="007C663A">
        <w:rPr>
          <w:rFonts w:ascii="Arial" w:hAnsi="Arial" w:cs="Arial"/>
          <w:bCs/>
          <w:kern w:val="36"/>
        </w:rPr>
        <w:t>ОК 034-2014 (КПЕС 2008)</w:t>
      </w:r>
      <w:r w:rsidRPr="00731849">
        <w:rPr>
          <w:rFonts w:ascii="Arial" w:hAnsi="Arial" w:cs="Arial"/>
          <w:bCs/>
          <w:kern w:val="36"/>
        </w:rPr>
        <w:t>,</w:t>
      </w:r>
      <w:r w:rsidRPr="00731849">
        <w:rPr>
          <w:rFonts w:ascii="Arial" w:hAnsi="Arial" w:cs="Arial"/>
          <w:shd w:val="clear" w:color="auto" w:fill="FFFFFF"/>
        </w:rPr>
        <w:t xml:space="preserve"> Материалы растительные: растения живые; луковицы, клубнелуковицы и корневища; отводки и черенки; грибницы (класс 01.30 </w:t>
      </w:r>
      <w:r w:rsidRPr="007C663A">
        <w:rPr>
          <w:rFonts w:ascii="Arial" w:hAnsi="Arial" w:cs="Arial"/>
          <w:bCs/>
          <w:kern w:val="36"/>
        </w:rPr>
        <w:t>ОК 034-2014 (КПЕС 2008)</w:t>
      </w:r>
      <w:r w:rsidRPr="00731849">
        <w:rPr>
          <w:rFonts w:ascii="Arial" w:hAnsi="Arial" w:cs="Arial"/>
          <w:bCs/>
          <w:kern w:val="36"/>
        </w:rPr>
        <w:t xml:space="preserve">), </w:t>
      </w:r>
      <w:r w:rsidRPr="00731849">
        <w:rPr>
          <w:rFonts w:ascii="Arial" w:hAnsi="Arial" w:cs="Arial"/>
          <w:shd w:val="clear" w:color="auto" w:fill="FFFFFF"/>
        </w:rPr>
        <w:t xml:space="preserve">Молоко сырое крупного рогатого скота (подкласс 01.41.2 </w:t>
      </w:r>
      <w:r w:rsidRPr="007C663A">
        <w:rPr>
          <w:rFonts w:ascii="Arial" w:hAnsi="Arial" w:cs="Arial"/>
          <w:bCs/>
          <w:kern w:val="36"/>
        </w:rPr>
        <w:t>ОК 034-2014 (КПЕС 2008)</w:t>
      </w:r>
      <w:r w:rsidRPr="00731849">
        <w:rPr>
          <w:rFonts w:ascii="Arial" w:hAnsi="Arial" w:cs="Arial"/>
          <w:bCs/>
          <w:kern w:val="36"/>
        </w:rPr>
        <w:t xml:space="preserve">), </w:t>
      </w:r>
      <w:r w:rsidRPr="00731849">
        <w:rPr>
          <w:rFonts w:ascii="Arial" w:hAnsi="Arial" w:cs="Arial"/>
          <w:shd w:val="clear" w:color="auto" w:fill="FFFFFF"/>
        </w:rPr>
        <w:t xml:space="preserve">Яйца в скорлупе свежие (подкласс 01.47.2  </w:t>
      </w:r>
      <w:r w:rsidRPr="007C663A">
        <w:rPr>
          <w:rFonts w:ascii="Arial" w:hAnsi="Arial" w:cs="Arial"/>
          <w:bCs/>
          <w:kern w:val="36"/>
        </w:rPr>
        <w:t>ОК 034-2014 (КПЕС 2008)</w:t>
      </w:r>
      <w:r w:rsidRPr="00731849">
        <w:rPr>
          <w:rFonts w:ascii="Arial" w:hAnsi="Arial" w:cs="Arial"/>
          <w:bCs/>
          <w:kern w:val="36"/>
        </w:rPr>
        <w:t>), мед натуральный (подкласс 01.49.21</w:t>
      </w:r>
      <w:r w:rsidRPr="007C663A">
        <w:rPr>
          <w:rFonts w:ascii="Arial" w:hAnsi="Arial" w:cs="Arial"/>
          <w:bCs/>
          <w:kern w:val="36"/>
        </w:rPr>
        <w:t>ОК 034-2014 (КПЕС 2008)</w:t>
      </w:r>
      <w:r w:rsidRPr="00731849">
        <w:rPr>
          <w:rFonts w:ascii="Arial" w:hAnsi="Arial" w:cs="Arial"/>
          <w:bCs/>
          <w:kern w:val="36"/>
        </w:rPr>
        <w:t xml:space="preserve">), </w:t>
      </w:r>
      <w:r w:rsidRPr="00731849">
        <w:rPr>
          <w:rFonts w:ascii="Arial" w:hAnsi="Arial" w:cs="Arial"/>
          <w:shd w:val="clear" w:color="auto" w:fill="FFFFFF"/>
        </w:rPr>
        <w:t xml:space="preserve">Сеянцы, саженцы деревьев и кустарников, семена деревьев и кустарников (подкласс 02.10.1 </w:t>
      </w:r>
      <w:r w:rsidRPr="007C663A">
        <w:rPr>
          <w:rFonts w:ascii="Arial" w:hAnsi="Arial" w:cs="Arial"/>
          <w:bCs/>
          <w:kern w:val="36"/>
        </w:rPr>
        <w:t>ОК 034-2014 (КПЕС 2008</w:t>
      </w:r>
      <w:r w:rsidRPr="00731849">
        <w:rPr>
          <w:rFonts w:ascii="Arial" w:hAnsi="Arial" w:cs="Arial"/>
          <w:bCs/>
          <w:kern w:val="36"/>
        </w:rPr>
        <w:t xml:space="preserve">)), </w:t>
      </w:r>
      <w:r w:rsidRPr="00731849">
        <w:rPr>
          <w:rFonts w:ascii="Arial" w:hAnsi="Arial" w:cs="Arial"/>
          <w:shd w:val="clear" w:color="auto" w:fill="FFFFFF"/>
        </w:rPr>
        <w:t xml:space="preserve">Ресурсы лесные пищевые (подкласс 02.30.4 </w:t>
      </w:r>
      <w:r w:rsidRPr="007C663A">
        <w:rPr>
          <w:rFonts w:ascii="Arial" w:hAnsi="Arial" w:cs="Arial"/>
          <w:bCs/>
          <w:kern w:val="36"/>
        </w:rPr>
        <w:t>ОК 034-2014 (КПЕС 2008</w:t>
      </w:r>
      <w:r w:rsidRPr="00731849">
        <w:rPr>
          <w:rFonts w:ascii="Arial" w:hAnsi="Arial" w:cs="Arial"/>
          <w:bCs/>
          <w:kern w:val="36"/>
        </w:rPr>
        <w:t xml:space="preserve">)), </w:t>
      </w:r>
      <w:r w:rsidRPr="00731849">
        <w:rPr>
          <w:rFonts w:ascii="Arial" w:hAnsi="Arial" w:cs="Arial"/>
          <w:shd w:val="clear" w:color="auto" w:fill="FFFFFF"/>
        </w:rPr>
        <w:t xml:space="preserve">Рыба и прочая продукция рыболовства (класс 03.1  </w:t>
      </w:r>
      <w:r w:rsidRPr="007C663A">
        <w:rPr>
          <w:rFonts w:ascii="Arial" w:hAnsi="Arial" w:cs="Arial"/>
          <w:bCs/>
          <w:kern w:val="36"/>
        </w:rPr>
        <w:t>ОК 034-2014 (КПЕС 2008</w:t>
      </w:r>
      <w:r w:rsidRPr="00731849">
        <w:rPr>
          <w:rFonts w:ascii="Arial" w:hAnsi="Arial" w:cs="Arial"/>
          <w:bCs/>
          <w:kern w:val="36"/>
        </w:rPr>
        <w:t xml:space="preserve">)), продукты сырные ( категория 10.51.40.300 </w:t>
      </w:r>
      <w:r w:rsidRPr="007C663A">
        <w:rPr>
          <w:rFonts w:ascii="Arial" w:hAnsi="Arial" w:cs="Arial"/>
          <w:bCs/>
          <w:kern w:val="36"/>
        </w:rPr>
        <w:t>ОК 034-2014 (КПЕС 2008)</w:t>
      </w:r>
      <w:r w:rsidRPr="00731849">
        <w:rPr>
          <w:rFonts w:ascii="Arial" w:hAnsi="Arial" w:cs="Arial"/>
          <w:bCs/>
          <w:kern w:val="36"/>
        </w:rPr>
        <w:t xml:space="preserve">), творог (категория 10.51.40.300 </w:t>
      </w:r>
      <w:r w:rsidRPr="007C663A">
        <w:rPr>
          <w:rFonts w:ascii="Arial" w:hAnsi="Arial" w:cs="Arial"/>
          <w:bCs/>
          <w:kern w:val="36"/>
        </w:rPr>
        <w:t>ОК 034-2014 (КПЕС 2008)</w:t>
      </w:r>
      <w:r w:rsidRPr="00731849">
        <w:rPr>
          <w:rFonts w:ascii="Arial" w:hAnsi="Arial" w:cs="Arial"/>
          <w:bCs/>
          <w:kern w:val="36"/>
        </w:rPr>
        <w:t xml:space="preserve">), прочие текстильные изделия, готовые для домашнего хозяйства ( класс 13.9 </w:t>
      </w:r>
      <w:r w:rsidRPr="007C663A">
        <w:rPr>
          <w:rFonts w:ascii="Arial" w:hAnsi="Arial" w:cs="Arial"/>
          <w:bCs/>
          <w:kern w:val="36"/>
        </w:rPr>
        <w:t>ОК 034-2014 (КПЕС 2008)</w:t>
      </w:r>
      <w:r w:rsidRPr="00731849">
        <w:rPr>
          <w:rFonts w:ascii="Arial" w:hAnsi="Arial" w:cs="Arial"/>
          <w:bCs/>
          <w:kern w:val="36"/>
        </w:rPr>
        <w:t xml:space="preserve">), одежда прочая, аксессуары (класс 14.19 </w:t>
      </w:r>
      <w:r w:rsidRPr="007C663A">
        <w:rPr>
          <w:rFonts w:ascii="Arial" w:hAnsi="Arial" w:cs="Arial"/>
          <w:bCs/>
          <w:kern w:val="36"/>
        </w:rPr>
        <w:t>ОК 034-2014 (КПЕС 2008)</w:t>
      </w:r>
      <w:r w:rsidRPr="00731849">
        <w:rPr>
          <w:rFonts w:ascii="Arial" w:hAnsi="Arial" w:cs="Arial"/>
          <w:bCs/>
          <w:kern w:val="36"/>
        </w:rPr>
        <w:t xml:space="preserve">. </w:t>
      </w:r>
    </w:p>
    <w:p w:rsidR="00061968" w:rsidRDefault="00061968" w:rsidP="00A86F6D">
      <w:pPr>
        <w:shd w:val="clear" w:color="auto" w:fill="FFFFFF"/>
        <w:contextualSpacing/>
        <w:jc w:val="both"/>
        <w:outlineLvl w:val="0"/>
        <w:rPr>
          <w:rFonts w:ascii="Arial" w:hAnsi="Arial" w:cs="Arial"/>
        </w:rPr>
      </w:pPr>
      <w:r w:rsidRPr="00731849">
        <w:rPr>
          <w:rFonts w:ascii="Arial" w:hAnsi="Arial" w:cs="Arial"/>
        </w:rPr>
        <w:t xml:space="preserve">Ассортиментный перечень продукции в обязательном порядке </w:t>
      </w:r>
      <w:r>
        <w:rPr>
          <w:rFonts w:ascii="Arial" w:hAnsi="Arial" w:cs="Arial"/>
        </w:rPr>
        <w:t xml:space="preserve">согласовывается с Организатором ярмарки. </w:t>
      </w:r>
    </w:p>
    <w:p w:rsidR="00061968" w:rsidRPr="00A86F6D" w:rsidRDefault="00061968" w:rsidP="00A86F6D">
      <w:pPr>
        <w:shd w:val="clear" w:color="auto" w:fill="FFFFFF"/>
        <w:contextualSpacing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  <w:t>10. На ярмарке запрещается торговля:</w:t>
      </w:r>
    </w:p>
    <w:p w:rsidR="00061968" w:rsidRPr="009A1B06" w:rsidRDefault="00061968" w:rsidP="00A86F6D">
      <w:pPr>
        <w:contextualSpacing/>
        <w:jc w:val="both"/>
        <w:rPr>
          <w:rFonts w:ascii="Arial" w:hAnsi="Arial" w:cs="Arial"/>
          <w:bCs/>
        </w:rPr>
      </w:pPr>
      <w:r w:rsidRPr="009A1B06">
        <w:rPr>
          <w:rFonts w:ascii="Arial" w:hAnsi="Arial" w:cs="Arial"/>
          <w:bCs/>
        </w:rPr>
        <w:t>-товарами</w:t>
      </w:r>
      <w:r>
        <w:rPr>
          <w:rFonts w:ascii="Arial" w:hAnsi="Arial" w:cs="Arial"/>
          <w:bCs/>
        </w:rPr>
        <w:t>, изъятыми из оборота или ограниченными в обороте;</w:t>
      </w:r>
    </w:p>
    <w:p w:rsidR="00061968" w:rsidRPr="009A1B06" w:rsidRDefault="00061968" w:rsidP="00A86F6D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скоропортящимися пищевыми продуктами без специального оборудования;</w:t>
      </w:r>
    </w:p>
    <w:p w:rsidR="00061968" w:rsidRDefault="00061968" w:rsidP="00A86F6D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иной продукцией, запрещенной к реализации законодательством Российской Федерации;</w:t>
      </w:r>
    </w:p>
    <w:p w:rsidR="00061968" w:rsidRDefault="00061968" w:rsidP="00F50DB0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11. Участники ярмарки в целях доведения до сведений покупателя необходимой и достоверной информации о хозяйствующем субъекте, осуществляющим торговую деятельность, должны иметь при себе следующие документы:</w:t>
      </w:r>
    </w:p>
    <w:p w:rsidR="00061968" w:rsidRDefault="00061968" w:rsidP="00F50DB0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копия документа, удостоверяющего личность;</w:t>
      </w:r>
    </w:p>
    <w:p w:rsidR="00061968" w:rsidRDefault="00061968" w:rsidP="00F50DB0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копия документа, подтверждающего ведение крестьянского (фермерского) хозяйства, личного подсобного хозяйства или занятия садоводством, огородничеством, животноводством (членская книжка, правоустанавливающие документы на земельный участок, с целевым назначением: под огород, ведение личного подсобного хозяйства, дачного хозяйства и др.) </w:t>
      </w:r>
    </w:p>
    <w:p w:rsidR="00061968" w:rsidRDefault="00061968" w:rsidP="00F50DB0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- документы, подтверждающие качество и безопасность реализуемых товаров (при необходимости).</w:t>
      </w:r>
    </w:p>
    <w:p w:rsidR="00061968" w:rsidRPr="002470A3" w:rsidRDefault="00061968" w:rsidP="00F50DB0">
      <w:pPr>
        <w:contextualSpacing/>
        <w:jc w:val="both"/>
        <w:rPr>
          <w:rFonts w:ascii="Arial" w:hAnsi="Arial" w:cs="Arial"/>
          <w:bCs/>
        </w:rPr>
      </w:pPr>
      <w:r w:rsidRPr="002470A3">
        <w:rPr>
          <w:rFonts w:ascii="Arial" w:hAnsi="Arial" w:cs="Arial"/>
          <w:bCs/>
        </w:rPr>
        <w:t>- разрешение на предоставление торгового места.</w:t>
      </w:r>
    </w:p>
    <w:p w:rsidR="00061968" w:rsidRDefault="00061968" w:rsidP="00F50DB0">
      <w:pPr>
        <w:contextualSpacing/>
        <w:jc w:val="both"/>
        <w:rPr>
          <w:rFonts w:ascii="Arial" w:hAnsi="Arial" w:cs="Arial"/>
          <w:bCs/>
          <w:color w:val="FF0000"/>
        </w:rPr>
      </w:pPr>
    </w:p>
    <w:p w:rsidR="00061968" w:rsidRDefault="00061968" w:rsidP="006E4E45">
      <w:pPr>
        <w:pStyle w:val="ListParagraph"/>
        <w:numPr>
          <w:ilvl w:val="0"/>
          <w:numId w:val="6"/>
        </w:numPr>
        <w:ind w:left="1077"/>
        <w:contextualSpacing w:val="0"/>
        <w:jc w:val="center"/>
        <w:rPr>
          <w:rFonts w:ascii="Arial" w:hAnsi="Arial" w:cs="Arial"/>
          <w:b/>
          <w:bCs/>
        </w:rPr>
      </w:pPr>
      <w:r w:rsidRPr="00275FC8">
        <w:rPr>
          <w:rFonts w:ascii="Arial" w:hAnsi="Arial" w:cs="Arial"/>
          <w:b/>
          <w:bCs/>
        </w:rPr>
        <w:t>Порядок предоставления мест для продажи товаров на ярмарке</w:t>
      </w:r>
    </w:p>
    <w:p w:rsidR="00061968" w:rsidRDefault="00061968" w:rsidP="00647A67">
      <w:pPr>
        <w:pStyle w:val="ListParagraph"/>
        <w:ind w:left="1077"/>
        <w:contextualSpacing w:val="0"/>
        <w:jc w:val="center"/>
        <w:rPr>
          <w:rFonts w:ascii="Arial" w:hAnsi="Arial" w:cs="Arial"/>
          <w:b/>
          <w:bCs/>
        </w:rPr>
      </w:pPr>
    </w:p>
    <w:p w:rsidR="00061968" w:rsidRPr="00647A67" w:rsidRDefault="00061968" w:rsidP="00754EC9">
      <w:pPr>
        <w:tabs>
          <w:tab w:val="left" w:pos="1170"/>
        </w:tabs>
        <w:jc w:val="both"/>
        <w:rPr>
          <w:rFonts w:ascii="Arial" w:hAnsi="Arial" w:cs="Arial"/>
        </w:rPr>
      </w:pPr>
      <w:r w:rsidRPr="00647A67">
        <w:rPr>
          <w:rFonts w:ascii="Arial" w:hAnsi="Arial" w:cs="Arial"/>
        </w:rPr>
        <w:tab/>
        <w:t>1.</w:t>
      </w:r>
      <w:r w:rsidRPr="00647A67">
        <w:rPr>
          <w:rFonts w:ascii="Arial" w:hAnsi="Arial" w:cs="Arial"/>
        </w:rPr>
        <w:tab/>
        <w:t>Организатор ярмарки предоставляет торговые места, согласно схеме размещения торговых мест (Приложение № 3). Общее количество торговых мест – 30.</w:t>
      </w:r>
    </w:p>
    <w:p w:rsidR="00061968" w:rsidRPr="00647A67" w:rsidRDefault="00061968" w:rsidP="00754EC9">
      <w:pPr>
        <w:tabs>
          <w:tab w:val="left" w:pos="11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7A67">
        <w:rPr>
          <w:rFonts w:ascii="Arial" w:hAnsi="Arial" w:cs="Arial"/>
        </w:rPr>
        <w:t>2.Фактом подтверждения предоставления торгового места на ярмарке является разрешение на  предоставление торгового места (Приложение № 2).</w:t>
      </w:r>
    </w:p>
    <w:p w:rsidR="00061968" w:rsidRPr="00647A67" w:rsidRDefault="00061968" w:rsidP="00754EC9">
      <w:pPr>
        <w:tabs>
          <w:tab w:val="left" w:pos="11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7A67">
        <w:rPr>
          <w:rFonts w:ascii="Arial" w:hAnsi="Arial" w:cs="Arial"/>
        </w:rPr>
        <w:t>3. Размещение торговых мест на ярмарке должно обеспечивать удобство торговли, свободный проход покупателей по территории ярмарки и доступ их к торговым местам, соблюдение санитарных и противопожарных правил.</w:t>
      </w:r>
    </w:p>
    <w:p w:rsidR="00061968" w:rsidRPr="00647A67" w:rsidRDefault="00061968" w:rsidP="00754EC9">
      <w:pPr>
        <w:tabs>
          <w:tab w:val="left" w:pos="11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7A67">
        <w:rPr>
          <w:rFonts w:ascii="Arial" w:hAnsi="Arial" w:cs="Arial"/>
        </w:rPr>
        <w:t>4.Плата за торговое место на ярмарке не взимается.</w:t>
      </w:r>
    </w:p>
    <w:p w:rsidR="00061968" w:rsidRPr="00647A67" w:rsidRDefault="00061968" w:rsidP="00754EC9">
      <w:pPr>
        <w:tabs>
          <w:tab w:val="left" w:pos="11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7A67">
        <w:rPr>
          <w:rFonts w:ascii="Arial" w:hAnsi="Arial" w:cs="Arial"/>
        </w:rPr>
        <w:t>5.Для участия в ярмарке участник предоставляет заявку по форме согласно приложению № 1, с приложением копии документа удостоверяющего личность. Заявки предоставляются по адресу: г.Тулун, ул. Гидролизная, 2, Управление сельского хозяйства Комитета по экономике и развитию предпринимательства Администрации Тулунского муниципального района.</w:t>
      </w:r>
    </w:p>
    <w:p w:rsidR="00061968" w:rsidRPr="00647A67" w:rsidRDefault="00061968" w:rsidP="00754EC9">
      <w:pPr>
        <w:tabs>
          <w:tab w:val="left" w:pos="11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7A67">
        <w:rPr>
          <w:rFonts w:ascii="Arial" w:hAnsi="Arial" w:cs="Arial"/>
        </w:rPr>
        <w:t>6.Заявки от участников ярмарки принимаются с момента опубликования настоящего Порядка, до 29.04.2026г. 17.00 часов.</w:t>
      </w:r>
    </w:p>
    <w:p w:rsidR="00061968" w:rsidRPr="00647A67" w:rsidRDefault="00061968" w:rsidP="00754EC9">
      <w:pPr>
        <w:tabs>
          <w:tab w:val="left" w:pos="11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7A67">
        <w:rPr>
          <w:rFonts w:ascii="Arial" w:hAnsi="Arial" w:cs="Arial"/>
        </w:rPr>
        <w:t>7.Поступившие заявки рассматриваются Организатором в течение 1-го рабочего дня со дня их поступления.</w:t>
      </w:r>
    </w:p>
    <w:p w:rsidR="00061968" w:rsidRPr="00647A67" w:rsidRDefault="00061968" w:rsidP="00754EC9">
      <w:pPr>
        <w:tabs>
          <w:tab w:val="left" w:pos="11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7A67">
        <w:rPr>
          <w:rFonts w:ascii="Arial" w:hAnsi="Arial" w:cs="Arial"/>
        </w:rPr>
        <w:t>8.</w:t>
      </w:r>
      <w:r w:rsidRPr="00647A67">
        <w:rPr>
          <w:rFonts w:ascii="Arial" w:hAnsi="Arial" w:cs="Arial"/>
        </w:rPr>
        <w:tab/>
        <w:t xml:space="preserve">Разрешение на предоставление торгового места на ярмарке выдается участнику в течение 1-го рабочего дня со дня рассмотрения заявки.  </w:t>
      </w:r>
    </w:p>
    <w:p w:rsidR="00061968" w:rsidRPr="00647A67" w:rsidRDefault="00061968" w:rsidP="00754EC9">
      <w:pPr>
        <w:tabs>
          <w:tab w:val="left" w:pos="1170"/>
        </w:tabs>
        <w:jc w:val="both"/>
        <w:rPr>
          <w:rFonts w:ascii="Arial" w:hAnsi="Arial" w:cs="Arial"/>
        </w:rPr>
      </w:pPr>
    </w:p>
    <w:p w:rsidR="00061968" w:rsidRPr="004E7BCE" w:rsidRDefault="00061968" w:rsidP="00754EC9">
      <w:pPr>
        <w:tabs>
          <w:tab w:val="left" w:pos="117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E7BCE">
        <w:rPr>
          <w:rFonts w:ascii="Arial" w:hAnsi="Arial" w:cs="Arial"/>
          <w:b/>
        </w:rPr>
        <w:t>I</w:t>
      </w:r>
      <w:r w:rsidRPr="004E7BCE">
        <w:rPr>
          <w:rFonts w:ascii="Arial" w:hAnsi="Arial" w:cs="Arial"/>
          <w:b/>
          <w:lang w:val="en-US"/>
        </w:rPr>
        <w:t>V</w:t>
      </w:r>
      <w:r w:rsidRPr="004E7BCE">
        <w:rPr>
          <w:rFonts w:ascii="Arial" w:hAnsi="Arial" w:cs="Arial"/>
          <w:b/>
        </w:rPr>
        <w:t>.Обязанности участников и Организатора ярмарки</w:t>
      </w:r>
    </w:p>
    <w:p w:rsidR="00061968" w:rsidRPr="00647A67" w:rsidRDefault="00061968" w:rsidP="00754EC9">
      <w:pPr>
        <w:tabs>
          <w:tab w:val="left" w:pos="1170"/>
        </w:tabs>
        <w:jc w:val="both"/>
        <w:rPr>
          <w:rFonts w:ascii="Arial" w:hAnsi="Arial" w:cs="Arial"/>
        </w:rPr>
      </w:pPr>
    </w:p>
    <w:p w:rsidR="00061968" w:rsidRDefault="00061968" w:rsidP="00754EC9">
      <w:pPr>
        <w:tabs>
          <w:tab w:val="left" w:pos="11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7A67">
        <w:rPr>
          <w:rFonts w:ascii="Arial" w:hAnsi="Arial" w:cs="Arial"/>
        </w:rPr>
        <w:t>Участники ярмарки обеспечивают:</w:t>
      </w:r>
    </w:p>
    <w:p w:rsidR="00061968" w:rsidRPr="00647A67" w:rsidRDefault="00061968" w:rsidP="00754EC9">
      <w:pPr>
        <w:tabs>
          <w:tab w:val="left" w:pos="1170"/>
        </w:tabs>
        <w:jc w:val="both"/>
        <w:rPr>
          <w:rFonts w:ascii="Arial" w:hAnsi="Arial" w:cs="Arial"/>
        </w:rPr>
      </w:pPr>
    </w:p>
    <w:p w:rsidR="00061968" w:rsidRPr="00647A67" w:rsidRDefault="00061968" w:rsidP="00754EC9">
      <w:pPr>
        <w:tabs>
          <w:tab w:val="left" w:pos="11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7A67">
        <w:rPr>
          <w:rFonts w:ascii="Arial" w:hAnsi="Arial" w:cs="Arial"/>
        </w:rPr>
        <w:t>1.</w:t>
      </w:r>
      <w:r w:rsidRPr="00647A67">
        <w:rPr>
          <w:rFonts w:ascii="Arial" w:hAnsi="Arial" w:cs="Arial"/>
        </w:rPr>
        <w:tab/>
        <w:t>Хранение в течение всего периода осуществления деятельности по продаже товаров на ярмарке документов, подтверждающих предоставление места для продажи товаров на ярмарке;</w:t>
      </w:r>
    </w:p>
    <w:p w:rsidR="00061968" w:rsidRPr="00647A67" w:rsidRDefault="00061968" w:rsidP="00754EC9">
      <w:pPr>
        <w:tabs>
          <w:tab w:val="left" w:pos="11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7A67">
        <w:rPr>
          <w:rFonts w:ascii="Arial" w:hAnsi="Arial" w:cs="Arial"/>
        </w:rPr>
        <w:t>2.</w:t>
      </w:r>
      <w:r w:rsidRPr="00647A67">
        <w:rPr>
          <w:rFonts w:ascii="Arial" w:hAnsi="Arial" w:cs="Arial"/>
        </w:rPr>
        <w:tab/>
        <w:t xml:space="preserve"> Доведение до сведения покупателей необходимой и достоверной информации о товарах;</w:t>
      </w:r>
    </w:p>
    <w:p w:rsidR="00061968" w:rsidRPr="00647A67" w:rsidRDefault="00061968" w:rsidP="00754EC9">
      <w:pPr>
        <w:tabs>
          <w:tab w:val="left" w:pos="11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7A67">
        <w:rPr>
          <w:rFonts w:ascii="Arial" w:hAnsi="Arial" w:cs="Arial"/>
        </w:rPr>
        <w:t>3.</w:t>
      </w:r>
      <w:r w:rsidRPr="00647A67">
        <w:rPr>
          <w:rFonts w:ascii="Arial" w:hAnsi="Arial" w:cs="Arial"/>
        </w:rPr>
        <w:tab/>
        <w:t>Содержание товарного места в надлежащем санитарном состоянии;</w:t>
      </w:r>
    </w:p>
    <w:p w:rsidR="00061968" w:rsidRPr="00647A67" w:rsidRDefault="00061968" w:rsidP="00754EC9">
      <w:pPr>
        <w:tabs>
          <w:tab w:val="left" w:pos="11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7A67">
        <w:rPr>
          <w:rFonts w:ascii="Arial" w:hAnsi="Arial" w:cs="Arial"/>
        </w:rPr>
        <w:t>4.</w:t>
      </w:r>
      <w:r w:rsidRPr="00647A67">
        <w:rPr>
          <w:rFonts w:ascii="Arial" w:hAnsi="Arial" w:cs="Arial"/>
        </w:rPr>
        <w:tab/>
        <w:t>Соблюдение установленного ассортимента продаваемых товаров на ярмарке;</w:t>
      </w:r>
    </w:p>
    <w:p w:rsidR="00061968" w:rsidRPr="00647A67" w:rsidRDefault="00061968" w:rsidP="00754EC9">
      <w:pPr>
        <w:tabs>
          <w:tab w:val="left" w:pos="11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7A67">
        <w:rPr>
          <w:rFonts w:ascii="Arial" w:hAnsi="Arial" w:cs="Arial"/>
        </w:rPr>
        <w:t>5.</w:t>
      </w:r>
      <w:r w:rsidRPr="00647A67">
        <w:rPr>
          <w:rFonts w:ascii="Arial" w:hAnsi="Arial" w:cs="Arial"/>
        </w:rPr>
        <w:tab/>
        <w:t>Соблюдение общественного порядка;</w:t>
      </w:r>
    </w:p>
    <w:p w:rsidR="00061968" w:rsidRDefault="00061968" w:rsidP="00754EC9">
      <w:pPr>
        <w:tabs>
          <w:tab w:val="left" w:pos="11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7A67">
        <w:rPr>
          <w:rFonts w:ascii="Arial" w:hAnsi="Arial" w:cs="Arial"/>
        </w:rPr>
        <w:t>6.</w:t>
      </w:r>
      <w:r w:rsidRPr="00647A67">
        <w:rPr>
          <w:rFonts w:ascii="Arial" w:hAnsi="Arial" w:cs="Arial"/>
        </w:rPr>
        <w:tab/>
        <w:t>Исполнение иных обязанностей, предусмотренных действующим законодательством в области торговой деятельности и настоящим порядком;</w:t>
      </w:r>
    </w:p>
    <w:p w:rsidR="00061968" w:rsidRPr="00647A67" w:rsidRDefault="00061968" w:rsidP="00754EC9">
      <w:pPr>
        <w:tabs>
          <w:tab w:val="left" w:pos="1170"/>
        </w:tabs>
        <w:jc w:val="both"/>
        <w:rPr>
          <w:rFonts w:ascii="Arial" w:hAnsi="Arial" w:cs="Arial"/>
        </w:rPr>
      </w:pPr>
    </w:p>
    <w:p w:rsidR="00061968" w:rsidRDefault="00061968" w:rsidP="00754EC9">
      <w:pPr>
        <w:tabs>
          <w:tab w:val="left" w:pos="1170"/>
        </w:tabs>
        <w:jc w:val="both"/>
        <w:rPr>
          <w:rFonts w:ascii="Arial" w:hAnsi="Arial" w:cs="Arial"/>
        </w:rPr>
      </w:pPr>
      <w:r w:rsidRPr="00647A67">
        <w:rPr>
          <w:rFonts w:ascii="Arial" w:hAnsi="Arial" w:cs="Arial"/>
        </w:rPr>
        <w:t>Организатор ярмарки в процессе организации ярмарки обеспечивает:</w:t>
      </w:r>
    </w:p>
    <w:p w:rsidR="00061968" w:rsidRPr="00647A67" w:rsidRDefault="00061968" w:rsidP="00754EC9">
      <w:pPr>
        <w:tabs>
          <w:tab w:val="left" w:pos="1170"/>
        </w:tabs>
        <w:jc w:val="both"/>
        <w:rPr>
          <w:rFonts w:ascii="Arial" w:hAnsi="Arial" w:cs="Arial"/>
        </w:rPr>
      </w:pPr>
    </w:p>
    <w:p w:rsidR="00061968" w:rsidRPr="00647A67" w:rsidRDefault="00061968" w:rsidP="00754EC9">
      <w:pPr>
        <w:tabs>
          <w:tab w:val="left" w:pos="11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7A67">
        <w:rPr>
          <w:rFonts w:ascii="Arial" w:hAnsi="Arial" w:cs="Arial"/>
        </w:rPr>
        <w:t>1.</w:t>
      </w:r>
      <w:r w:rsidRPr="00647A67">
        <w:rPr>
          <w:rFonts w:ascii="Arial" w:hAnsi="Arial" w:cs="Arial"/>
        </w:rPr>
        <w:tab/>
        <w:t>Наличие при входе на ярмарку вывески с указанием наименования организатора ярмарки, адреса его местонахождения и время проведения ярмарки;</w:t>
      </w:r>
    </w:p>
    <w:p w:rsidR="00061968" w:rsidRPr="00647A67" w:rsidRDefault="00061968" w:rsidP="00754EC9">
      <w:pPr>
        <w:tabs>
          <w:tab w:val="left" w:pos="11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7A67">
        <w:rPr>
          <w:rFonts w:ascii="Arial" w:hAnsi="Arial" w:cs="Arial"/>
        </w:rPr>
        <w:t>2.</w:t>
      </w:r>
      <w:r w:rsidRPr="00647A67">
        <w:rPr>
          <w:rFonts w:ascii="Arial" w:hAnsi="Arial" w:cs="Arial"/>
        </w:rPr>
        <w:tab/>
        <w:t>Оснащение территории, на которой организуется ярмарка, мусорными контейнерами;</w:t>
      </w:r>
    </w:p>
    <w:p w:rsidR="00061968" w:rsidRPr="00647A67" w:rsidRDefault="00061968" w:rsidP="00754EC9">
      <w:pPr>
        <w:tabs>
          <w:tab w:val="left" w:pos="11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7A67">
        <w:rPr>
          <w:rFonts w:ascii="Arial" w:hAnsi="Arial" w:cs="Arial"/>
        </w:rPr>
        <w:t>3.</w:t>
      </w:r>
      <w:r w:rsidRPr="00647A67">
        <w:rPr>
          <w:rFonts w:ascii="Arial" w:hAnsi="Arial" w:cs="Arial"/>
        </w:rPr>
        <w:tab/>
        <w:t>Организация автопарковки;</w:t>
      </w:r>
    </w:p>
    <w:p w:rsidR="00061968" w:rsidRPr="00647A67" w:rsidRDefault="00061968" w:rsidP="00754EC9">
      <w:pPr>
        <w:tabs>
          <w:tab w:val="left" w:pos="11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7A67">
        <w:rPr>
          <w:rFonts w:ascii="Arial" w:hAnsi="Arial" w:cs="Arial"/>
        </w:rPr>
        <w:t>4.</w:t>
      </w:r>
      <w:r w:rsidRPr="00647A67">
        <w:rPr>
          <w:rFonts w:ascii="Arial" w:hAnsi="Arial" w:cs="Arial"/>
        </w:rPr>
        <w:tab/>
        <w:t>Соблюдение на территории проведения ярмарки требований пожарной безопасности и охраны общественного порядка;</w:t>
      </w:r>
    </w:p>
    <w:p w:rsidR="00061968" w:rsidRPr="00647A67" w:rsidRDefault="00061968" w:rsidP="00754EC9">
      <w:pPr>
        <w:tabs>
          <w:tab w:val="left" w:pos="11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7A67">
        <w:rPr>
          <w:rFonts w:ascii="Arial" w:hAnsi="Arial" w:cs="Arial"/>
        </w:rPr>
        <w:t>5.</w:t>
      </w:r>
      <w:r w:rsidRPr="00647A67">
        <w:rPr>
          <w:rFonts w:ascii="Arial" w:hAnsi="Arial" w:cs="Arial"/>
        </w:rPr>
        <w:tab/>
        <w:t>Проверку соответствия занимаемых мест участниками ярмарки для продажи товаров, согласно схеме размещения;</w:t>
      </w:r>
    </w:p>
    <w:p w:rsidR="00061968" w:rsidRPr="00647A67" w:rsidRDefault="00061968" w:rsidP="00754EC9">
      <w:pPr>
        <w:tabs>
          <w:tab w:val="left" w:pos="11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7A67">
        <w:rPr>
          <w:rFonts w:ascii="Arial" w:hAnsi="Arial" w:cs="Arial"/>
        </w:rPr>
        <w:t>6.</w:t>
      </w:r>
      <w:r w:rsidRPr="00647A67">
        <w:rPr>
          <w:rFonts w:ascii="Arial" w:hAnsi="Arial" w:cs="Arial"/>
        </w:rPr>
        <w:tab/>
        <w:t>Исполнение иных обязанностей, предусмотренных действующим законодательством в области торговой деятельности и настоящим Порядком.</w:t>
      </w:r>
    </w:p>
    <w:p w:rsidR="00061968" w:rsidRPr="00647A67" w:rsidRDefault="00061968" w:rsidP="00754EC9">
      <w:pPr>
        <w:tabs>
          <w:tab w:val="left" w:pos="1170"/>
        </w:tabs>
        <w:jc w:val="both"/>
        <w:rPr>
          <w:rFonts w:ascii="Arial" w:hAnsi="Arial" w:cs="Arial"/>
        </w:rPr>
      </w:pPr>
    </w:p>
    <w:p w:rsidR="00061968" w:rsidRPr="00BA7BB8" w:rsidRDefault="00061968" w:rsidP="00754EC9">
      <w:pPr>
        <w:tabs>
          <w:tab w:val="left" w:pos="117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BA7BB8">
        <w:rPr>
          <w:rFonts w:ascii="Arial" w:hAnsi="Arial" w:cs="Arial"/>
          <w:b/>
        </w:rPr>
        <w:t>V.Ответственность за нарушение порядка</w:t>
      </w:r>
    </w:p>
    <w:p w:rsidR="00061968" w:rsidRPr="00647A67" w:rsidRDefault="00061968" w:rsidP="00754EC9">
      <w:pPr>
        <w:tabs>
          <w:tab w:val="left" w:pos="1170"/>
        </w:tabs>
        <w:jc w:val="both"/>
        <w:rPr>
          <w:rFonts w:ascii="Arial" w:hAnsi="Arial" w:cs="Arial"/>
        </w:rPr>
      </w:pPr>
    </w:p>
    <w:p w:rsidR="00061968" w:rsidRPr="00647A67" w:rsidRDefault="00061968" w:rsidP="00754EC9">
      <w:pPr>
        <w:tabs>
          <w:tab w:val="left" w:pos="11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1.К</w:t>
      </w:r>
      <w:r w:rsidRPr="00647A67">
        <w:rPr>
          <w:rFonts w:ascii="Arial" w:hAnsi="Arial" w:cs="Arial"/>
        </w:rPr>
        <w:t>онтроль за соблюдением требований, установленных настоящим Порядком, осуществляется уполномоченным органом государственной власти и Организатором ярмарки в пределах их компетенции в соответствии с действующим законодательством.</w:t>
      </w:r>
    </w:p>
    <w:p w:rsidR="00061968" w:rsidRPr="00647A67" w:rsidRDefault="00061968" w:rsidP="006E4E45">
      <w:pPr>
        <w:tabs>
          <w:tab w:val="left" w:pos="117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7A67">
        <w:rPr>
          <w:rFonts w:ascii="Arial" w:hAnsi="Arial" w:cs="Arial"/>
        </w:rPr>
        <w:t>2.</w:t>
      </w:r>
      <w:r w:rsidRPr="00647A67">
        <w:rPr>
          <w:rFonts w:ascii="Arial" w:hAnsi="Arial" w:cs="Arial"/>
        </w:rPr>
        <w:tab/>
        <w:t>Нарушение требований настоящего Порядка участником Ярмарки является основанием для аннулирования разрешения выданного участнику на предоставление торгового места на ярмарке.</w:t>
      </w:r>
    </w:p>
    <w:sectPr w:rsidR="00061968" w:rsidRPr="00647A67" w:rsidSect="006E4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u Gothic Light">
    <w:altName w:val="MS Gothic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055DA"/>
    <w:multiLevelType w:val="hybridMultilevel"/>
    <w:tmpl w:val="CC8EF0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50702F1"/>
    <w:multiLevelType w:val="hybridMultilevel"/>
    <w:tmpl w:val="6F327464"/>
    <w:lvl w:ilvl="0" w:tplc="524CB79C">
      <w:start w:val="1"/>
      <w:numFmt w:val="decimal"/>
      <w:lvlText w:val="%1."/>
      <w:lvlJc w:val="left"/>
      <w:pPr>
        <w:ind w:left="112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36163106"/>
    <w:multiLevelType w:val="hybridMultilevel"/>
    <w:tmpl w:val="41B051DC"/>
    <w:lvl w:ilvl="0" w:tplc="F51E188C">
      <w:start w:val="1"/>
      <w:numFmt w:val="decimal"/>
      <w:lvlText w:val="%1."/>
      <w:lvlJc w:val="left"/>
      <w:pPr>
        <w:ind w:left="1069" w:hanging="360"/>
      </w:pPr>
      <w:rPr>
        <w:rFonts w:ascii="Arial" w:eastAsia="Times New Roman" w:hAnsi="Arial" w:cs="Arial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4D6B3CC4"/>
    <w:multiLevelType w:val="hybridMultilevel"/>
    <w:tmpl w:val="A7D898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E483C34"/>
    <w:multiLevelType w:val="hybridMultilevel"/>
    <w:tmpl w:val="6966C6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3D34F59"/>
    <w:multiLevelType w:val="multilevel"/>
    <w:tmpl w:val="D55475C0"/>
    <w:lvl w:ilvl="0">
      <w:start w:val="1"/>
      <w:numFmt w:val="decimal"/>
      <w:lvlText w:val="%1."/>
      <w:lvlJc w:val="left"/>
      <w:pPr>
        <w:tabs>
          <w:tab w:val="num" w:pos="1494"/>
        </w:tabs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>
      <w:start w:val="1"/>
      <w:numFmt w:val="russianLower"/>
      <w:lvlText w:val="%2)"/>
      <w:lvlJc w:val="left"/>
      <w:pPr>
        <w:tabs>
          <w:tab w:val="num" w:pos="2024"/>
        </w:tabs>
        <w:ind w:left="1797" w:hanging="1077"/>
      </w:pPr>
      <w:rPr>
        <w:rFonts w:cs="Times New Roman"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6C827E75"/>
    <w:multiLevelType w:val="hybridMultilevel"/>
    <w:tmpl w:val="9146D3FA"/>
    <w:lvl w:ilvl="0" w:tplc="C896A43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CEE334C"/>
    <w:multiLevelType w:val="multilevel"/>
    <w:tmpl w:val="4C14187A"/>
    <w:lvl w:ilvl="0">
      <w:start w:val="1"/>
      <w:numFmt w:val="decimal"/>
      <w:lvlText w:val="%1."/>
      <w:lvlJc w:val="left"/>
      <w:pPr>
        <w:ind w:left="1759" w:hanging="105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0DB0"/>
    <w:rsid w:val="00037511"/>
    <w:rsid w:val="00042487"/>
    <w:rsid w:val="00061968"/>
    <w:rsid w:val="00064EFB"/>
    <w:rsid w:val="00097731"/>
    <w:rsid w:val="001728F1"/>
    <w:rsid w:val="001D3A11"/>
    <w:rsid w:val="00201787"/>
    <w:rsid w:val="002157AE"/>
    <w:rsid w:val="00224A9F"/>
    <w:rsid w:val="002470A3"/>
    <w:rsid w:val="00275FC8"/>
    <w:rsid w:val="00282EC3"/>
    <w:rsid w:val="002C1FFD"/>
    <w:rsid w:val="002D6B20"/>
    <w:rsid w:val="00334F3C"/>
    <w:rsid w:val="00340A25"/>
    <w:rsid w:val="0035650A"/>
    <w:rsid w:val="003A237D"/>
    <w:rsid w:val="004B32C7"/>
    <w:rsid w:val="004C7C75"/>
    <w:rsid w:val="004C7F6E"/>
    <w:rsid w:val="004E7BCE"/>
    <w:rsid w:val="005035A5"/>
    <w:rsid w:val="005D79D8"/>
    <w:rsid w:val="005E65D2"/>
    <w:rsid w:val="00647A67"/>
    <w:rsid w:val="006B2C82"/>
    <w:rsid w:val="006E4E45"/>
    <w:rsid w:val="006F1D0F"/>
    <w:rsid w:val="00731849"/>
    <w:rsid w:val="00754EC9"/>
    <w:rsid w:val="007C663A"/>
    <w:rsid w:val="007F070C"/>
    <w:rsid w:val="008079E7"/>
    <w:rsid w:val="00817405"/>
    <w:rsid w:val="008C21FF"/>
    <w:rsid w:val="008D7988"/>
    <w:rsid w:val="008F36D3"/>
    <w:rsid w:val="00935A16"/>
    <w:rsid w:val="009577AB"/>
    <w:rsid w:val="009A1B06"/>
    <w:rsid w:val="009A3A2A"/>
    <w:rsid w:val="009C5C2D"/>
    <w:rsid w:val="009E1814"/>
    <w:rsid w:val="00A32E71"/>
    <w:rsid w:val="00A86F6D"/>
    <w:rsid w:val="00AB5872"/>
    <w:rsid w:val="00AD0C95"/>
    <w:rsid w:val="00B02A78"/>
    <w:rsid w:val="00B03A2D"/>
    <w:rsid w:val="00B1118E"/>
    <w:rsid w:val="00B659DC"/>
    <w:rsid w:val="00BA7BB8"/>
    <w:rsid w:val="00BB67CF"/>
    <w:rsid w:val="00C2169B"/>
    <w:rsid w:val="00C7600F"/>
    <w:rsid w:val="00C92F56"/>
    <w:rsid w:val="00CF325F"/>
    <w:rsid w:val="00D46846"/>
    <w:rsid w:val="00D64B20"/>
    <w:rsid w:val="00D65054"/>
    <w:rsid w:val="00DF0936"/>
    <w:rsid w:val="00E13BC7"/>
    <w:rsid w:val="00E90EB3"/>
    <w:rsid w:val="00F15AB5"/>
    <w:rsid w:val="00F434E5"/>
    <w:rsid w:val="00F50DB0"/>
    <w:rsid w:val="00FC1493"/>
    <w:rsid w:val="00FD6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DB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F50DB0"/>
    <w:rPr>
      <w:rFonts w:ascii="Times New Roman" w:hAnsi="Times New Roman"/>
      <w:sz w:val="22"/>
    </w:rPr>
  </w:style>
  <w:style w:type="paragraph" w:styleId="ListParagraph">
    <w:name w:val="List Paragraph"/>
    <w:basedOn w:val="Normal"/>
    <w:uiPriority w:val="99"/>
    <w:qFormat/>
    <w:rsid w:val="00F50D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113</TotalTime>
  <Pages>5</Pages>
  <Words>1580</Words>
  <Characters>9009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Элемент</cp:lastModifiedBy>
  <cp:revision>12</cp:revision>
  <cp:lastPrinted>2026-04-20T06:00:00Z</cp:lastPrinted>
  <dcterms:created xsi:type="dcterms:W3CDTF">2026-04-16T02:06:00Z</dcterms:created>
  <dcterms:modified xsi:type="dcterms:W3CDTF">2026-04-22T08:15:00Z</dcterms:modified>
</cp:coreProperties>
</file>